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431" w:rsidRPr="007833D0" w:rsidRDefault="00093431" w:rsidP="007833D0">
      <w:pPr>
        <w:jc w:val="left"/>
        <w:rPr>
          <w:rFonts w:ascii="黑体" w:eastAsia="黑体" w:hAnsi="黑体" w:cs="黑体"/>
          <w:sz w:val="30"/>
          <w:szCs w:val="30"/>
        </w:rPr>
      </w:pPr>
      <w:r w:rsidRPr="007833D0">
        <w:rPr>
          <w:rFonts w:ascii="黑体" w:eastAsia="黑体" w:hAnsi="黑体" w:cs="黑体" w:hint="eastAsia"/>
          <w:sz w:val="30"/>
          <w:szCs w:val="30"/>
        </w:rPr>
        <w:t>附件</w:t>
      </w:r>
      <w:r w:rsidRPr="007833D0">
        <w:rPr>
          <w:rFonts w:ascii="黑体" w:eastAsia="黑体" w:hAnsi="黑体" w:cs="黑体"/>
          <w:sz w:val="30"/>
          <w:szCs w:val="30"/>
        </w:rPr>
        <w:t>1</w:t>
      </w:r>
    </w:p>
    <w:p w:rsidR="00093431" w:rsidRPr="006017ED" w:rsidRDefault="00093431" w:rsidP="007833D0">
      <w:pPr>
        <w:jc w:val="center"/>
        <w:rPr>
          <w:rFonts w:ascii="华文中宋" w:eastAsia="华文中宋" w:hAnsi="华文中宋"/>
          <w:b/>
          <w:bCs/>
          <w:sz w:val="44"/>
          <w:szCs w:val="44"/>
        </w:rPr>
      </w:pPr>
      <w:r w:rsidRPr="006017ED">
        <w:rPr>
          <w:rFonts w:ascii="华文中宋" w:eastAsia="华文中宋" w:hAnsi="华文中宋" w:cs="华文中宋" w:hint="eastAsia"/>
          <w:b/>
          <w:bCs/>
          <w:sz w:val="44"/>
          <w:szCs w:val="44"/>
        </w:rPr>
        <w:t>国家职业技能竞赛裁判员资格证书登记表</w:t>
      </w:r>
    </w:p>
    <w:p w:rsidR="00093431" w:rsidRPr="00BC4D4A" w:rsidRDefault="00093431" w:rsidP="00DF0C86">
      <w:pPr>
        <w:spacing w:beforeLines="50"/>
        <w:jc w:val="right"/>
        <w:rPr>
          <w:rFonts w:eastAsia="仿宋_GB2312"/>
          <w:sz w:val="24"/>
          <w:szCs w:val="24"/>
        </w:rPr>
      </w:pPr>
      <w:r w:rsidRPr="00BC4D4A">
        <w:rPr>
          <w:rFonts w:eastAsia="仿宋_GB2312" w:cs="仿宋_GB2312" w:hint="eastAsia"/>
          <w:sz w:val="24"/>
          <w:szCs w:val="24"/>
        </w:rPr>
        <w:t>填表日期</w:t>
      </w:r>
      <w:r w:rsidRPr="00BC4D4A">
        <w:rPr>
          <w:rFonts w:eastAsia="仿宋_GB2312"/>
          <w:sz w:val="24"/>
          <w:szCs w:val="24"/>
        </w:rPr>
        <w:t xml:space="preserve">      </w:t>
      </w:r>
      <w:r w:rsidRPr="00BC4D4A">
        <w:rPr>
          <w:rFonts w:eastAsia="仿宋_GB2312" w:cs="仿宋_GB2312" w:hint="eastAsia"/>
          <w:sz w:val="24"/>
          <w:szCs w:val="24"/>
        </w:rPr>
        <w:t>年</w:t>
      </w:r>
      <w:r w:rsidRPr="00BC4D4A">
        <w:rPr>
          <w:rFonts w:eastAsia="仿宋_GB2312"/>
          <w:sz w:val="24"/>
          <w:szCs w:val="24"/>
        </w:rPr>
        <w:t xml:space="preserve">    </w:t>
      </w:r>
      <w:r w:rsidRPr="00BC4D4A">
        <w:rPr>
          <w:rFonts w:eastAsia="仿宋_GB2312" w:cs="仿宋_GB2312" w:hint="eastAsia"/>
          <w:sz w:val="24"/>
          <w:szCs w:val="24"/>
        </w:rPr>
        <w:t>月</w:t>
      </w:r>
      <w:r w:rsidRPr="00BC4D4A">
        <w:rPr>
          <w:rFonts w:eastAsia="仿宋_GB2312"/>
          <w:sz w:val="24"/>
          <w:szCs w:val="24"/>
        </w:rPr>
        <w:t xml:space="preserve">  </w:t>
      </w:r>
      <w:r w:rsidRPr="00BC4D4A">
        <w:rPr>
          <w:rFonts w:eastAsia="仿宋_GB2312" w:cs="仿宋_GB2312" w:hint="eastAsia"/>
          <w:sz w:val="24"/>
          <w:szCs w:val="24"/>
        </w:rPr>
        <w:t>日</w:t>
      </w:r>
    </w:p>
    <w:tbl>
      <w:tblPr>
        <w:tblW w:w="983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66"/>
        <w:gridCol w:w="446"/>
        <w:gridCol w:w="448"/>
        <w:gridCol w:w="448"/>
        <w:gridCol w:w="448"/>
        <w:gridCol w:w="41"/>
        <w:gridCol w:w="407"/>
        <w:gridCol w:w="448"/>
        <w:gridCol w:w="352"/>
        <w:gridCol w:w="96"/>
        <w:gridCol w:w="448"/>
        <w:gridCol w:w="170"/>
        <w:gridCol w:w="278"/>
        <w:gridCol w:w="268"/>
        <w:gridCol w:w="180"/>
        <w:gridCol w:w="450"/>
        <w:gridCol w:w="93"/>
        <w:gridCol w:w="355"/>
        <w:gridCol w:w="448"/>
        <w:gridCol w:w="109"/>
        <w:gridCol w:w="339"/>
        <w:gridCol w:w="448"/>
        <w:gridCol w:w="448"/>
        <w:gridCol w:w="448"/>
        <w:gridCol w:w="448"/>
      </w:tblGrid>
      <w:tr w:rsidR="00093431">
        <w:trPr>
          <w:cantSplit/>
          <w:trHeight w:val="630"/>
          <w:jc w:val="center"/>
        </w:trPr>
        <w:tc>
          <w:tcPr>
            <w:tcW w:w="1766" w:type="dxa"/>
            <w:tcBorders>
              <w:top w:val="single" w:sz="12" w:space="0" w:color="auto"/>
            </w:tcBorders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831" w:type="dxa"/>
            <w:gridSpan w:val="5"/>
            <w:tcBorders>
              <w:top w:val="single" w:sz="12" w:space="0" w:color="auto"/>
            </w:tcBorders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sz="12" w:space="0" w:color="auto"/>
            </w:tcBorders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60" w:type="dxa"/>
            <w:gridSpan w:val="5"/>
            <w:tcBorders>
              <w:top w:val="single" w:sz="12" w:space="0" w:color="auto"/>
            </w:tcBorders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23" w:type="dxa"/>
            <w:gridSpan w:val="3"/>
            <w:tcBorders>
              <w:top w:val="single" w:sz="12" w:space="0" w:color="auto"/>
            </w:tcBorders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12" w:type="dxa"/>
            <w:gridSpan w:val="3"/>
            <w:tcBorders>
              <w:top w:val="single" w:sz="12" w:space="0" w:color="auto"/>
            </w:tcBorders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noProof/>
                <w:sz w:val="24"/>
                <w:szCs w:val="24"/>
              </w:rPr>
              <w:t>照片，自行贴上</w:t>
            </w:r>
          </w:p>
        </w:tc>
      </w:tr>
      <w:tr w:rsidR="00093431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1831" w:type="dxa"/>
            <w:gridSpan w:val="5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921" w:type="dxa"/>
            <w:gridSpan w:val="6"/>
            <w:vAlign w:val="center"/>
          </w:tcPr>
          <w:p w:rsidR="00093431" w:rsidRPr="001548A2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1548A2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职业资格等级</w:t>
            </w:r>
            <w:bookmarkStart w:id="0" w:name="_GoBack"/>
            <w:bookmarkEnd w:id="0"/>
          </w:p>
        </w:tc>
        <w:tc>
          <w:tcPr>
            <w:tcW w:w="2181" w:type="dxa"/>
            <w:gridSpan w:val="8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131" w:type="dxa"/>
            <w:gridSpan w:val="5"/>
            <w:vMerge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职业（</w:t>
            </w: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工种）</w:t>
            </w:r>
          </w:p>
        </w:tc>
        <w:tc>
          <w:tcPr>
            <w:tcW w:w="5933" w:type="dxa"/>
            <w:gridSpan w:val="19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2131" w:type="dxa"/>
            <w:gridSpan w:val="5"/>
            <w:vMerge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5933" w:type="dxa"/>
            <w:gridSpan w:val="19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5"/>
            <w:vMerge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5933" w:type="dxa"/>
            <w:gridSpan w:val="19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31" w:type="dxa"/>
            <w:gridSpan w:val="5"/>
            <w:vMerge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trHeight w:val="630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邮政编码</w:t>
            </w:r>
          </w:p>
        </w:tc>
        <w:tc>
          <w:tcPr>
            <w:tcW w:w="1831" w:type="dxa"/>
            <w:gridSpan w:val="5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90" w:type="dxa"/>
            <w:gridSpan w:val="7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005" w:type="dxa"/>
            <w:gridSpan w:val="4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2131" w:type="dxa"/>
            <w:gridSpan w:val="5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cantSplit/>
          <w:trHeight w:val="630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446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50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gridSpan w:val="2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48" w:type="dxa"/>
            <w:vAlign w:val="center"/>
          </w:tcPr>
          <w:p w:rsidR="00093431" w:rsidRDefault="00093431" w:rsidP="000F7C04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093431">
        <w:trPr>
          <w:cantSplit/>
          <w:trHeight w:val="2209"/>
          <w:jc w:val="center"/>
        </w:trPr>
        <w:tc>
          <w:tcPr>
            <w:tcW w:w="1766" w:type="dxa"/>
            <w:vAlign w:val="center"/>
          </w:tcPr>
          <w:p w:rsidR="00093431" w:rsidRPr="0077700A" w:rsidRDefault="00093431" w:rsidP="007D4FA9">
            <w:pPr>
              <w:spacing w:line="380" w:lineRule="exact"/>
              <w:jc w:val="left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参加</w:t>
            </w:r>
            <w:r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国家职业技能竞赛裁判员培训班时</w:t>
            </w: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间、地点及考核成绩</w:t>
            </w:r>
          </w:p>
        </w:tc>
        <w:tc>
          <w:tcPr>
            <w:tcW w:w="8064" w:type="dxa"/>
            <w:gridSpan w:val="24"/>
          </w:tcPr>
          <w:p w:rsidR="00093431" w:rsidRDefault="00093431" w:rsidP="00093431">
            <w:pPr>
              <w:ind w:firstLineChars="200" w:firstLine="31680"/>
              <w:rPr>
                <w:rFonts w:ascii="仿宋_GB2312" w:eastAsia="仿宋_GB2312"/>
                <w:sz w:val="32"/>
                <w:szCs w:val="32"/>
              </w:rPr>
            </w:pPr>
          </w:p>
          <w:p w:rsidR="00093431" w:rsidRDefault="00093431" w:rsidP="00C55FCE">
            <w:pPr>
              <w:rPr>
                <w:rFonts w:ascii="仿宋_GB2312" w:eastAsia="仿宋_GB2312"/>
                <w:sz w:val="32"/>
                <w:szCs w:val="32"/>
              </w:rPr>
            </w:pP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>2017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>12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 w:rsidRPr="007833D0">
              <w:rPr>
                <w:rFonts w:ascii="仿宋" w:eastAsia="仿宋" w:hAnsi="仿宋" w:cs="仿宋"/>
                <w:sz w:val="30"/>
                <w:szCs w:val="30"/>
                <w:u w:val="single"/>
              </w:rPr>
              <w:t>1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>1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日至</w:t>
            </w: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>2017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年</w:t>
            </w:r>
            <w:r w:rsidRPr="007833D0">
              <w:rPr>
                <w:rFonts w:ascii="仿宋" w:eastAsia="仿宋" w:hAnsi="仿宋" w:cs="仿宋"/>
                <w:sz w:val="30"/>
                <w:szCs w:val="30"/>
                <w:u w:val="single"/>
              </w:rPr>
              <w:t>12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月</w:t>
            </w:r>
            <w:r w:rsidRPr="007833D0">
              <w:rPr>
                <w:rFonts w:ascii="仿宋" w:eastAsia="仿宋" w:hAnsi="仿宋" w:cs="仿宋"/>
                <w:sz w:val="30"/>
                <w:szCs w:val="30"/>
                <w:u w:val="single"/>
              </w:rPr>
              <w:t>1</w:t>
            </w:r>
            <w:r>
              <w:rPr>
                <w:rFonts w:ascii="仿宋" w:eastAsia="仿宋" w:hAnsi="仿宋" w:cs="仿宋"/>
                <w:sz w:val="30"/>
                <w:szCs w:val="30"/>
                <w:u w:val="single"/>
              </w:rPr>
              <w:t>3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日在</w:t>
            </w: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 w:rsidRPr="00C71D67">
              <w:rPr>
                <w:rFonts w:ascii="仿宋" w:eastAsia="仿宋" w:hAnsi="仿宋" w:cs="仿宋" w:hint="eastAsia"/>
                <w:sz w:val="30"/>
                <w:szCs w:val="30"/>
                <w:u w:val="single"/>
              </w:rPr>
              <w:t>北京</w:t>
            </w: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培训，考试成绩</w:t>
            </w:r>
            <w:r w:rsidRPr="00C71D67">
              <w:rPr>
                <w:rFonts w:ascii="仿宋" w:eastAsia="仿宋" w:hAnsi="仿宋" w:cs="仿宋"/>
                <w:sz w:val="30"/>
                <w:szCs w:val="30"/>
                <w:u w:val="single"/>
              </w:rPr>
              <w:t xml:space="preserve">        </w:t>
            </w:r>
            <w:r w:rsidRPr="007833D0">
              <w:rPr>
                <w:rFonts w:ascii="仿宋" w:eastAsia="仿宋" w:hAnsi="仿宋" w:cs="仿宋" w:hint="eastAsia"/>
                <w:sz w:val="30"/>
                <w:szCs w:val="30"/>
              </w:rPr>
              <w:t>。</w:t>
            </w:r>
          </w:p>
        </w:tc>
      </w:tr>
      <w:tr w:rsidR="00093431">
        <w:trPr>
          <w:cantSplit/>
          <w:trHeight w:val="2168"/>
          <w:jc w:val="center"/>
        </w:trPr>
        <w:tc>
          <w:tcPr>
            <w:tcW w:w="1766" w:type="dxa"/>
            <w:vAlign w:val="center"/>
          </w:tcPr>
          <w:p w:rsidR="00093431" w:rsidRPr="007833D0" w:rsidRDefault="00093431" w:rsidP="000F7C04">
            <w:pPr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833D0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参培单位意见</w:t>
            </w:r>
          </w:p>
        </w:tc>
        <w:tc>
          <w:tcPr>
            <w:tcW w:w="8064" w:type="dxa"/>
            <w:gridSpan w:val="24"/>
          </w:tcPr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93431">
            <w:pPr>
              <w:ind w:firstLineChars="2100" w:firstLine="316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章</w:t>
            </w:r>
          </w:p>
          <w:p w:rsidR="00093431" w:rsidRDefault="00093431" w:rsidP="00093431">
            <w:pPr>
              <w:ind w:firstLineChars="1900" w:firstLine="316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093431">
        <w:trPr>
          <w:cantSplit/>
          <w:trHeight w:val="2445"/>
          <w:jc w:val="center"/>
        </w:trPr>
        <w:tc>
          <w:tcPr>
            <w:tcW w:w="1766" w:type="dxa"/>
            <w:tcBorders>
              <w:bottom w:val="single" w:sz="12" w:space="0" w:color="auto"/>
            </w:tcBorders>
            <w:vAlign w:val="center"/>
          </w:tcPr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发证单位</w:t>
            </w:r>
          </w:p>
          <w:p w:rsidR="00093431" w:rsidRPr="0077700A" w:rsidRDefault="00093431" w:rsidP="000F7C04">
            <w:pPr>
              <w:jc w:val="center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77700A">
              <w:rPr>
                <w:rFonts w:ascii="仿宋_GB2312" w:eastAsia="仿宋_GB2312" w:cs="仿宋_GB2312" w:hint="eastAsia"/>
                <w:b/>
                <w:bCs/>
                <w:sz w:val="24"/>
                <w:szCs w:val="24"/>
              </w:rPr>
              <w:t>审核意见</w:t>
            </w:r>
          </w:p>
        </w:tc>
        <w:tc>
          <w:tcPr>
            <w:tcW w:w="8064" w:type="dxa"/>
            <w:gridSpan w:val="24"/>
            <w:tcBorders>
              <w:bottom w:val="single" w:sz="12" w:space="0" w:color="auto"/>
            </w:tcBorders>
          </w:tcPr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F7C04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093431" w:rsidRDefault="00093431" w:rsidP="00093431">
            <w:pPr>
              <w:ind w:firstLineChars="2100" w:firstLine="316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章</w:t>
            </w:r>
          </w:p>
          <w:p w:rsidR="00093431" w:rsidRDefault="00093431" w:rsidP="00093431">
            <w:pPr>
              <w:ind w:firstLineChars="1900" w:firstLine="3168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093431" w:rsidRDefault="00093431" w:rsidP="00093431">
      <w:pPr>
        <w:ind w:rightChars="66" w:right="31680"/>
        <w:jc w:val="right"/>
        <w:rPr>
          <w:rFonts w:ascii="仿宋" w:eastAsia="仿宋" w:hAnsi="仿宋"/>
          <w:sz w:val="30"/>
          <w:szCs w:val="30"/>
        </w:rPr>
        <w:sectPr w:rsidR="00093431" w:rsidSect="007D4FA9">
          <w:pgSz w:w="11906" w:h="16838"/>
          <w:pgMar w:top="567" w:right="1134" w:bottom="851" w:left="1134" w:header="851" w:footer="692" w:gutter="0"/>
          <w:cols w:space="425"/>
          <w:docGrid w:type="lines" w:linePitch="312"/>
        </w:sectPr>
      </w:pPr>
    </w:p>
    <w:p w:rsidR="00093431" w:rsidRPr="008230FF" w:rsidRDefault="00093431" w:rsidP="007D4FA9">
      <w:pPr>
        <w:jc w:val="left"/>
      </w:pPr>
    </w:p>
    <w:sectPr w:rsidR="00093431" w:rsidRPr="008230FF" w:rsidSect="00215D4A">
      <w:pgSz w:w="11906" w:h="16838"/>
      <w:pgMar w:top="1134" w:right="1134" w:bottom="1418" w:left="1134" w:header="851" w:footer="6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3431" w:rsidRDefault="00093431">
      <w:r>
        <w:separator/>
      </w:r>
    </w:p>
  </w:endnote>
  <w:endnote w:type="continuationSeparator" w:id="0">
    <w:p w:rsidR="00093431" w:rsidRDefault="000934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3431" w:rsidRDefault="00093431">
      <w:r>
        <w:separator/>
      </w:r>
    </w:p>
  </w:footnote>
  <w:footnote w:type="continuationSeparator" w:id="0">
    <w:p w:rsidR="00093431" w:rsidRDefault="000934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86F4A"/>
    <w:multiLevelType w:val="hybridMultilevel"/>
    <w:tmpl w:val="7BEED6C4"/>
    <w:lvl w:ilvl="0" w:tplc="60F4F486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127F4F61"/>
    <w:multiLevelType w:val="hybridMultilevel"/>
    <w:tmpl w:val="F188B004"/>
    <w:lvl w:ilvl="0" w:tplc="EFEEFF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F8B4462"/>
    <w:multiLevelType w:val="hybridMultilevel"/>
    <w:tmpl w:val="E49A7388"/>
    <w:lvl w:ilvl="0" w:tplc="C6449768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>
      <w:start w:val="1"/>
      <w:numFmt w:val="lowerRoman"/>
      <w:lvlText w:val="%3."/>
      <w:lvlJc w:val="right"/>
      <w:pPr>
        <w:ind w:left="1742" w:hanging="420"/>
      </w:pPr>
    </w:lvl>
    <w:lvl w:ilvl="3" w:tplc="0409000F">
      <w:start w:val="1"/>
      <w:numFmt w:val="decimal"/>
      <w:lvlText w:val="%4."/>
      <w:lvlJc w:val="left"/>
      <w:pPr>
        <w:ind w:left="2162" w:hanging="420"/>
      </w:pPr>
    </w:lvl>
    <w:lvl w:ilvl="4" w:tplc="04090019">
      <w:start w:val="1"/>
      <w:numFmt w:val="lowerLetter"/>
      <w:lvlText w:val="%5)"/>
      <w:lvlJc w:val="left"/>
      <w:pPr>
        <w:ind w:left="2582" w:hanging="420"/>
      </w:pPr>
    </w:lvl>
    <w:lvl w:ilvl="5" w:tplc="0409001B">
      <w:start w:val="1"/>
      <w:numFmt w:val="lowerRoman"/>
      <w:lvlText w:val="%6."/>
      <w:lvlJc w:val="right"/>
      <w:pPr>
        <w:ind w:left="3002" w:hanging="420"/>
      </w:pPr>
    </w:lvl>
    <w:lvl w:ilvl="6" w:tplc="0409000F">
      <w:start w:val="1"/>
      <w:numFmt w:val="decimal"/>
      <w:lvlText w:val="%7."/>
      <w:lvlJc w:val="left"/>
      <w:pPr>
        <w:ind w:left="3422" w:hanging="420"/>
      </w:pPr>
    </w:lvl>
    <w:lvl w:ilvl="7" w:tplc="04090019">
      <w:start w:val="1"/>
      <w:numFmt w:val="lowerLetter"/>
      <w:lvlText w:val="%8)"/>
      <w:lvlJc w:val="left"/>
      <w:pPr>
        <w:ind w:left="3842" w:hanging="420"/>
      </w:pPr>
    </w:lvl>
    <w:lvl w:ilvl="8" w:tplc="0409001B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27756E64"/>
    <w:multiLevelType w:val="hybridMultilevel"/>
    <w:tmpl w:val="FB00FB1C"/>
    <w:lvl w:ilvl="0" w:tplc="12D00DF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>
    <w:nsid w:val="2E344C3A"/>
    <w:multiLevelType w:val="hybridMultilevel"/>
    <w:tmpl w:val="1CAA3058"/>
    <w:lvl w:ilvl="0" w:tplc="3BFA5158">
      <w:start w:val="1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5">
    <w:nsid w:val="698E48AE"/>
    <w:multiLevelType w:val="multilevel"/>
    <w:tmpl w:val="FB00FB1C"/>
    <w:lvl w:ilvl="0">
      <w:start w:val="2"/>
      <w:numFmt w:val="decimal"/>
      <w:lvlText w:val="%1）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6">
    <w:nsid w:val="707870BB"/>
    <w:multiLevelType w:val="hybridMultilevel"/>
    <w:tmpl w:val="A7A6F636"/>
    <w:lvl w:ilvl="0" w:tplc="04720C34">
      <w:start w:val="1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7">
    <w:nsid w:val="7F2F7921"/>
    <w:multiLevelType w:val="hybridMultilevel"/>
    <w:tmpl w:val="E176FDA2"/>
    <w:lvl w:ilvl="0" w:tplc="D2D49F5A">
      <w:start w:val="1"/>
      <w:numFmt w:val="decimal"/>
      <w:lvlText w:val="%1、"/>
      <w:lvlJc w:val="left"/>
      <w:pPr>
        <w:ind w:left="120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2" w:hanging="420"/>
      </w:pPr>
    </w:lvl>
    <w:lvl w:ilvl="2" w:tplc="0409001B">
      <w:start w:val="1"/>
      <w:numFmt w:val="lowerRoman"/>
      <w:lvlText w:val="%3."/>
      <w:lvlJc w:val="right"/>
      <w:pPr>
        <w:ind w:left="1742" w:hanging="420"/>
      </w:pPr>
    </w:lvl>
    <w:lvl w:ilvl="3" w:tplc="0409000F">
      <w:start w:val="1"/>
      <w:numFmt w:val="decimal"/>
      <w:lvlText w:val="%4."/>
      <w:lvlJc w:val="left"/>
      <w:pPr>
        <w:ind w:left="2162" w:hanging="420"/>
      </w:pPr>
    </w:lvl>
    <w:lvl w:ilvl="4" w:tplc="04090019">
      <w:start w:val="1"/>
      <w:numFmt w:val="lowerLetter"/>
      <w:lvlText w:val="%5)"/>
      <w:lvlJc w:val="left"/>
      <w:pPr>
        <w:ind w:left="2582" w:hanging="420"/>
      </w:pPr>
    </w:lvl>
    <w:lvl w:ilvl="5" w:tplc="0409001B">
      <w:start w:val="1"/>
      <w:numFmt w:val="lowerRoman"/>
      <w:lvlText w:val="%6."/>
      <w:lvlJc w:val="right"/>
      <w:pPr>
        <w:ind w:left="3002" w:hanging="420"/>
      </w:pPr>
    </w:lvl>
    <w:lvl w:ilvl="6" w:tplc="0409000F">
      <w:start w:val="1"/>
      <w:numFmt w:val="decimal"/>
      <w:lvlText w:val="%7."/>
      <w:lvlJc w:val="left"/>
      <w:pPr>
        <w:ind w:left="3422" w:hanging="420"/>
      </w:pPr>
    </w:lvl>
    <w:lvl w:ilvl="7" w:tplc="04090019">
      <w:start w:val="1"/>
      <w:numFmt w:val="lowerLetter"/>
      <w:lvlText w:val="%8)"/>
      <w:lvlJc w:val="left"/>
      <w:pPr>
        <w:ind w:left="3842" w:hanging="420"/>
      </w:pPr>
    </w:lvl>
    <w:lvl w:ilvl="8" w:tplc="0409001B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74AF"/>
    <w:rsid w:val="000004B0"/>
    <w:rsid w:val="0000638C"/>
    <w:rsid w:val="00006EE1"/>
    <w:rsid w:val="00012AC1"/>
    <w:rsid w:val="00013695"/>
    <w:rsid w:val="00024678"/>
    <w:rsid w:val="000439B2"/>
    <w:rsid w:val="00043C96"/>
    <w:rsid w:val="00045502"/>
    <w:rsid w:val="0004719A"/>
    <w:rsid w:val="00053809"/>
    <w:rsid w:val="000544C4"/>
    <w:rsid w:val="0005553D"/>
    <w:rsid w:val="00062592"/>
    <w:rsid w:val="00065AF4"/>
    <w:rsid w:val="0007370B"/>
    <w:rsid w:val="00080648"/>
    <w:rsid w:val="00081DB5"/>
    <w:rsid w:val="00082EAA"/>
    <w:rsid w:val="000908E3"/>
    <w:rsid w:val="00091705"/>
    <w:rsid w:val="00093431"/>
    <w:rsid w:val="000959F3"/>
    <w:rsid w:val="000A2AD6"/>
    <w:rsid w:val="000B0C2D"/>
    <w:rsid w:val="000B3E90"/>
    <w:rsid w:val="000B62CE"/>
    <w:rsid w:val="000C1465"/>
    <w:rsid w:val="000C2143"/>
    <w:rsid w:val="000C6AD3"/>
    <w:rsid w:val="000C7AB7"/>
    <w:rsid w:val="000E5B34"/>
    <w:rsid w:val="000E6033"/>
    <w:rsid w:val="000E6475"/>
    <w:rsid w:val="000E786F"/>
    <w:rsid w:val="000F57D2"/>
    <w:rsid w:val="000F7C04"/>
    <w:rsid w:val="001008DE"/>
    <w:rsid w:val="00101181"/>
    <w:rsid w:val="0010348C"/>
    <w:rsid w:val="00105015"/>
    <w:rsid w:val="001115EB"/>
    <w:rsid w:val="001129DD"/>
    <w:rsid w:val="00113F87"/>
    <w:rsid w:val="00125296"/>
    <w:rsid w:val="00127FB4"/>
    <w:rsid w:val="00131423"/>
    <w:rsid w:val="0013485B"/>
    <w:rsid w:val="00136949"/>
    <w:rsid w:val="00142FC2"/>
    <w:rsid w:val="001508EE"/>
    <w:rsid w:val="001548A2"/>
    <w:rsid w:val="0015602D"/>
    <w:rsid w:val="00157CB2"/>
    <w:rsid w:val="00162343"/>
    <w:rsid w:val="00174453"/>
    <w:rsid w:val="00184732"/>
    <w:rsid w:val="00185448"/>
    <w:rsid w:val="00196283"/>
    <w:rsid w:val="001A3297"/>
    <w:rsid w:val="001A72F0"/>
    <w:rsid w:val="001A7D6B"/>
    <w:rsid w:val="001B0B50"/>
    <w:rsid w:val="001B12A1"/>
    <w:rsid w:val="001B68F4"/>
    <w:rsid w:val="001B7433"/>
    <w:rsid w:val="001B7E05"/>
    <w:rsid w:val="001C7A3A"/>
    <w:rsid w:val="001D2322"/>
    <w:rsid w:val="001D2DD5"/>
    <w:rsid w:val="001E1888"/>
    <w:rsid w:val="001E67CF"/>
    <w:rsid w:val="001F1EAC"/>
    <w:rsid w:val="001F3A3E"/>
    <w:rsid w:val="0020341C"/>
    <w:rsid w:val="002106E7"/>
    <w:rsid w:val="00210988"/>
    <w:rsid w:val="0021441A"/>
    <w:rsid w:val="00215D4A"/>
    <w:rsid w:val="00220CAB"/>
    <w:rsid w:val="00232E00"/>
    <w:rsid w:val="002342D4"/>
    <w:rsid w:val="00246FB5"/>
    <w:rsid w:val="002500BA"/>
    <w:rsid w:val="00254C20"/>
    <w:rsid w:val="00256038"/>
    <w:rsid w:val="00256853"/>
    <w:rsid w:val="00264E21"/>
    <w:rsid w:val="00270EED"/>
    <w:rsid w:val="00272285"/>
    <w:rsid w:val="002810FA"/>
    <w:rsid w:val="00281F10"/>
    <w:rsid w:val="0028432B"/>
    <w:rsid w:val="002908D9"/>
    <w:rsid w:val="00297B7C"/>
    <w:rsid w:val="002B1B80"/>
    <w:rsid w:val="002D30B1"/>
    <w:rsid w:val="002E0803"/>
    <w:rsid w:val="002E0AF1"/>
    <w:rsid w:val="002F2411"/>
    <w:rsid w:val="002F3B34"/>
    <w:rsid w:val="002F52B9"/>
    <w:rsid w:val="002F6D44"/>
    <w:rsid w:val="002F7CC3"/>
    <w:rsid w:val="00300E9D"/>
    <w:rsid w:val="00311364"/>
    <w:rsid w:val="00312098"/>
    <w:rsid w:val="0032406B"/>
    <w:rsid w:val="00327A8B"/>
    <w:rsid w:val="00330599"/>
    <w:rsid w:val="00335BC7"/>
    <w:rsid w:val="00344ABF"/>
    <w:rsid w:val="00351CA1"/>
    <w:rsid w:val="00354766"/>
    <w:rsid w:val="003609BC"/>
    <w:rsid w:val="00362CF5"/>
    <w:rsid w:val="0036341F"/>
    <w:rsid w:val="00363835"/>
    <w:rsid w:val="0036534F"/>
    <w:rsid w:val="00366730"/>
    <w:rsid w:val="003704DA"/>
    <w:rsid w:val="00372B38"/>
    <w:rsid w:val="00375195"/>
    <w:rsid w:val="003757C4"/>
    <w:rsid w:val="00375B2C"/>
    <w:rsid w:val="00380F2A"/>
    <w:rsid w:val="00382199"/>
    <w:rsid w:val="00386D14"/>
    <w:rsid w:val="00392CCE"/>
    <w:rsid w:val="00394FB1"/>
    <w:rsid w:val="00396E74"/>
    <w:rsid w:val="003A1B3A"/>
    <w:rsid w:val="003A21DB"/>
    <w:rsid w:val="003B2F86"/>
    <w:rsid w:val="003B3DA1"/>
    <w:rsid w:val="003B5EAB"/>
    <w:rsid w:val="003C0EF6"/>
    <w:rsid w:val="003C25C1"/>
    <w:rsid w:val="003C7AE9"/>
    <w:rsid w:val="003D4C81"/>
    <w:rsid w:val="003D7607"/>
    <w:rsid w:val="003D7AD9"/>
    <w:rsid w:val="003E2259"/>
    <w:rsid w:val="003E47AB"/>
    <w:rsid w:val="003E6D47"/>
    <w:rsid w:val="003F0979"/>
    <w:rsid w:val="003F2A0A"/>
    <w:rsid w:val="003F3785"/>
    <w:rsid w:val="003F3F4D"/>
    <w:rsid w:val="003F4036"/>
    <w:rsid w:val="003F5CDE"/>
    <w:rsid w:val="004004A4"/>
    <w:rsid w:val="00400704"/>
    <w:rsid w:val="00402972"/>
    <w:rsid w:val="00414232"/>
    <w:rsid w:val="00420355"/>
    <w:rsid w:val="004205A6"/>
    <w:rsid w:val="0042278C"/>
    <w:rsid w:val="0042428B"/>
    <w:rsid w:val="0042751C"/>
    <w:rsid w:val="004328E9"/>
    <w:rsid w:val="00440036"/>
    <w:rsid w:val="00440864"/>
    <w:rsid w:val="004409D5"/>
    <w:rsid w:val="00441D21"/>
    <w:rsid w:val="004422C6"/>
    <w:rsid w:val="00450108"/>
    <w:rsid w:val="0045063C"/>
    <w:rsid w:val="00451F84"/>
    <w:rsid w:val="00453CD7"/>
    <w:rsid w:val="00455006"/>
    <w:rsid w:val="00456F44"/>
    <w:rsid w:val="0045704D"/>
    <w:rsid w:val="004631B3"/>
    <w:rsid w:val="004643BB"/>
    <w:rsid w:val="0046477D"/>
    <w:rsid w:val="0046540D"/>
    <w:rsid w:val="00465AE0"/>
    <w:rsid w:val="00485C71"/>
    <w:rsid w:val="00486A50"/>
    <w:rsid w:val="004925B2"/>
    <w:rsid w:val="004937A9"/>
    <w:rsid w:val="0049389B"/>
    <w:rsid w:val="004940B1"/>
    <w:rsid w:val="004A2732"/>
    <w:rsid w:val="004A508E"/>
    <w:rsid w:val="004A6E9E"/>
    <w:rsid w:val="004B532B"/>
    <w:rsid w:val="004C1C60"/>
    <w:rsid w:val="004C338E"/>
    <w:rsid w:val="004D3537"/>
    <w:rsid w:val="004E0477"/>
    <w:rsid w:val="004E50AD"/>
    <w:rsid w:val="004F15A4"/>
    <w:rsid w:val="004F7822"/>
    <w:rsid w:val="00503326"/>
    <w:rsid w:val="00504A67"/>
    <w:rsid w:val="00510F20"/>
    <w:rsid w:val="005120A4"/>
    <w:rsid w:val="00512413"/>
    <w:rsid w:val="00512669"/>
    <w:rsid w:val="00514C20"/>
    <w:rsid w:val="005157C1"/>
    <w:rsid w:val="00516595"/>
    <w:rsid w:val="00521703"/>
    <w:rsid w:val="00522DE3"/>
    <w:rsid w:val="00526AF1"/>
    <w:rsid w:val="005303D5"/>
    <w:rsid w:val="00537999"/>
    <w:rsid w:val="00550E7E"/>
    <w:rsid w:val="00556431"/>
    <w:rsid w:val="00556D3A"/>
    <w:rsid w:val="00560CF9"/>
    <w:rsid w:val="00560E3B"/>
    <w:rsid w:val="00562B0B"/>
    <w:rsid w:val="00562B34"/>
    <w:rsid w:val="005669B2"/>
    <w:rsid w:val="00572735"/>
    <w:rsid w:val="00574F77"/>
    <w:rsid w:val="00576A0F"/>
    <w:rsid w:val="00582623"/>
    <w:rsid w:val="0058508F"/>
    <w:rsid w:val="005871A0"/>
    <w:rsid w:val="005874AF"/>
    <w:rsid w:val="005930DB"/>
    <w:rsid w:val="005A3E59"/>
    <w:rsid w:val="005B1E1F"/>
    <w:rsid w:val="005B4480"/>
    <w:rsid w:val="005B4AB5"/>
    <w:rsid w:val="005B5197"/>
    <w:rsid w:val="005D01CD"/>
    <w:rsid w:val="005D206A"/>
    <w:rsid w:val="005E0647"/>
    <w:rsid w:val="005E63BA"/>
    <w:rsid w:val="005F77DB"/>
    <w:rsid w:val="006017ED"/>
    <w:rsid w:val="00611DFE"/>
    <w:rsid w:val="0061751B"/>
    <w:rsid w:val="0062224F"/>
    <w:rsid w:val="00624C84"/>
    <w:rsid w:val="00625586"/>
    <w:rsid w:val="00627C3D"/>
    <w:rsid w:val="00631C6F"/>
    <w:rsid w:val="006338FF"/>
    <w:rsid w:val="00633C3D"/>
    <w:rsid w:val="006434E2"/>
    <w:rsid w:val="00643A2A"/>
    <w:rsid w:val="00644E7A"/>
    <w:rsid w:val="00653090"/>
    <w:rsid w:val="006540FA"/>
    <w:rsid w:val="00665F17"/>
    <w:rsid w:val="00666738"/>
    <w:rsid w:val="00667037"/>
    <w:rsid w:val="0067009A"/>
    <w:rsid w:val="0069354B"/>
    <w:rsid w:val="006A0594"/>
    <w:rsid w:val="006A615A"/>
    <w:rsid w:val="006B0511"/>
    <w:rsid w:val="006B111F"/>
    <w:rsid w:val="006C05F9"/>
    <w:rsid w:val="006C39ED"/>
    <w:rsid w:val="006C3E21"/>
    <w:rsid w:val="006D0BAE"/>
    <w:rsid w:val="006D58AE"/>
    <w:rsid w:val="006D7BD3"/>
    <w:rsid w:val="006D7E47"/>
    <w:rsid w:val="006E3F7A"/>
    <w:rsid w:val="006E66AB"/>
    <w:rsid w:val="00701108"/>
    <w:rsid w:val="00703714"/>
    <w:rsid w:val="00705156"/>
    <w:rsid w:val="00710315"/>
    <w:rsid w:val="00714ADA"/>
    <w:rsid w:val="00716757"/>
    <w:rsid w:val="00734DAE"/>
    <w:rsid w:val="00744835"/>
    <w:rsid w:val="007468FC"/>
    <w:rsid w:val="0075144A"/>
    <w:rsid w:val="00752A0E"/>
    <w:rsid w:val="007578F8"/>
    <w:rsid w:val="007629C6"/>
    <w:rsid w:val="007642AC"/>
    <w:rsid w:val="00770472"/>
    <w:rsid w:val="00770535"/>
    <w:rsid w:val="00775CE1"/>
    <w:rsid w:val="00776A6E"/>
    <w:rsid w:val="0077700A"/>
    <w:rsid w:val="007772D0"/>
    <w:rsid w:val="00777AB7"/>
    <w:rsid w:val="007833D0"/>
    <w:rsid w:val="007850AF"/>
    <w:rsid w:val="00785F84"/>
    <w:rsid w:val="00787370"/>
    <w:rsid w:val="00787711"/>
    <w:rsid w:val="00791B98"/>
    <w:rsid w:val="007A76F8"/>
    <w:rsid w:val="007B088D"/>
    <w:rsid w:val="007B3212"/>
    <w:rsid w:val="007B746B"/>
    <w:rsid w:val="007C4893"/>
    <w:rsid w:val="007C4F33"/>
    <w:rsid w:val="007C5F5B"/>
    <w:rsid w:val="007C64E2"/>
    <w:rsid w:val="007D39EE"/>
    <w:rsid w:val="007D4FA9"/>
    <w:rsid w:val="007E11EC"/>
    <w:rsid w:val="007E4667"/>
    <w:rsid w:val="007F0592"/>
    <w:rsid w:val="007F1F82"/>
    <w:rsid w:val="007F237D"/>
    <w:rsid w:val="007F54B6"/>
    <w:rsid w:val="007F5CDB"/>
    <w:rsid w:val="00800D55"/>
    <w:rsid w:val="00803EDA"/>
    <w:rsid w:val="008062E3"/>
    <w:rsid w:val="008166A0"/>
    <w:rsid w:val="0082144D"/>
    <w:rsid w:val="008230FF"/>
    <w:rsid w:val="00831D9D"/>
    <w:rsid w:val="00842E3B"/>
    <w:rsid w:val="00850AE2"/>
    <w:rsid w:val="00851B32"/>
    <w:rsid w:val="008521A4"/>
    <w:rsid w:val="00855C17"/>
    <w:rsid w:val="00857DE1"/>
    <w:rsid w:val="0086280E"/>
    <w:rsid w:val="00865C69"/>
    <w:rsid w:val="00867778"/>
    <w:rsid w:val="008754CA"/>
    <w:rsid w:val="00875FAC"/>
    <w:rsid w:val="00875FB8"/>
    <w:rsid w:val="00884707"/>
    <w:rsid w:val="0089663C"/>
    <w:rsid w:val="008B565F"/>
    <w:rsid w:val="008C701B"/>
    <w:rsid w:val="008C7AD9"/>
    <w:rsid w:val="008D6A8B"/>
    <w:rsid w:val="008D6B30"/>
    <w:rsid w:val="008E1215"/>
    <w:rsid w:val="008E633E"/>
    <w:rsid w:val="008F2C15"/>
    <w:rsid w:val="00911E00"/>
    <w:rsid w:val="00922566"/>
    <w:rsid w:val="009237C7"/>
    <w:rsid w:val="00923FC9"/>
    <w:rsid w:val="00931175"/>
    <w:rsid w:val="009354A4"/>
    <w:rsid w:val="00945D47"/>
    <w:rsid w:val="00945E37"/>
    <w:rsid w:val="00954D4E"/>
    <w:rsid w:val="00956E27"/>
    <w:rsid w:val="009601FC"/>
    <w:rsid w:val="00960B8F"/>
    <w:rsid w:val="00965D21"/>
    <w:rsid w:val="00981061"/>
    <w:rsid w:val="00981C6E"/>
    <w:rsid w:val="009821DE"/>
    <w:rsid w:val="00986BAE"/>
    <w:rsid w:val="0099304F"/>
    <w:rsid w:val="009A3517"/>
    <w:rsid w:val="009A7782"/>
    <w:rsid w:val="009B1B3A"/>
    <w:rsid w:val="009B695E"/>
    <w:rsid w:val="009C0238"/>
    <w:rsid w:val="009C1BAE"/>
    <w:rsid w:val="009C2A78"/>
    <w:rsid w:val="009D1FDE"/>
    <w:rsid w:val="009D2516"/>
    <w:rsid w:val="009D2753"/>
    <w:rsid w:val="009D6F92"/>
    <w:rsid w:val="009D7CFA"/>
    <w:rsid w:val="009E2866"/>
    <w:rsid w:val="009E7220"/>
    <w:rsid w:val="009F3D2D"/>
    <w:rsid w:val="009F5934"/>
    <w:rsid w:val="00A01B26"/>
    <w:rsid w:val="00A0230B"/>
    <w:rsid w:val="00A06BF9"/>
    <w:rsid w:val="00A13C71"/>
    <w:rsid w:val="00A14994"/>
    <w:rsid w:val="00A170AE"/>
    <w:rsid w:val="00A251C9"/>
    <w:rsid w:val="00A260A7"/>
    <w:rsid w:val="00A3119D"/>
    <w:rsid w:val="00A36DD5"/>
    <w:rsid w:val="00A4254D"/>
    <w:rsid w:val="00A470DF"/>
    <w:rsid w:val="00A510EE"/>
    <w:rsid w:val="00A54A90"/>
    <w:rsid w:val="00A55462"/>
    <w:rsid w:val="00A55D35"/>
    <w:rsid w:val="00A56556"/>
    <w:rsid w:val="00A573B8"/>
    <w:rsid w:val="00A60FEF"/>
    <w:rsid w:val="00A612CE"/>
    <w:rsid w:val="00A61A8B"/>
    <w:rsid w:val="00A6445A"/>
    <w:rsid w:val="00A713CE"/>
    <w:rsid w:val="00A71965"/>
    <w:rsid w:val="00A7730B"/>
    <w:rsid w:val="00A830B0"/>
    <w:rsid w:val="00A841D4"/>
    <w:rsid w:val="00A863B5"/>
    <w:rsid w:val="00A94107"/>
    <w:rsid w:val="00AA1841"/>
    <w:rsid w:val="00AA2403"/>
    <w:rsid w:val="00AA2615"/>
    <w:rsid w:val="00AA36E5"/>
    <w:rsid w:val="00AA3BFF"/>
    <w:rsid w:val="00AA62DB"/>
    <w:rsid w:val="00AA69A6"/>
    <w:rsid w:val="00AA6C8F"/>
    <w:rsid w:val="00AD1BF3"/>
    <w:rsid w:val="00AD5FB6"/>
    <w:rsid w:val="00AE01B9"/>
    <w:rsid w:val="00AE3750"/>
    <w:rsid w:val="00AE6B32"/>
    <w:rsid w:val="00AF5E9F"/>
    <w:rsid w:val="00AF756A"/>
    <w:rsid w:val="00B0155E"/>
    <w:rsid w:val="00B03B8F"/>
    <w:rsid w:val="00B04003"/>
    <w:rsid w:val="00B159D9"/>
    <w:rsid w:val="00B212EB"/>
    <w:rsid w:val="00B21A76"/>
    <w:rsid w:val="00B359A5"/>
    <w:rsid w:val="00B374CA"/>
    <w:rsid w:val="00B47F83"/>
    <w:rsid w:val="00B50E0F"/>
    <w:rsid w:val="00B5541D"/>
    <w:rsid w:val="00B611F9"/>
    <w:rsid w:val="00B625DD"/>
    <w:rsid w:val="00B64D90"/>
    <w:rsid w:val="00B65BBD"/>
    <w:rsid w:val="00B65BFC"/>
    <w:rsid w:val="00B66A53"/>
    <w:rsid w:val="00B67AC8"/>
    <w:rsid w:val="00B75F66"/>
    <w:rsid w:val="00B81FBF"/>
    <w:rsid w:val="00B84C01"/>
    <w:rsid w:val="00B92410"/>
    <w:rsid w:val="00B95C4D"/>
    <w:rsid w:val="00BA08D5"/>
    <w:rsid w:val="00BB37C4"/>
    <w:rsid w:val="00BC4D4A"/>
    <w:rsid w:val="00BD5314"/>
    <w:rsid w:val="00BD5C70"/>
    <w:rsid w:val="00BE4620"/>
    <w:rsid w:val="00BE78C2"/>
    <w:rsid w:val="00BE7E4C"/>
    <w:rsid w:val="00BF1610"/>
    <w:rsid w:val="00BF4DC2"/>
    <w:rsid w:val="00C02073"/>
    <w:rsid w:val="00C02E34"/>
    <w:rsid w:val="00C049EF"/>
    <w:rsid w:val="00C05BD8"/>
    <w:rsid w:val="00C0799C"/>
    <w:rsid w:val="00C21FA9"/>
    <w:rsid w:val="00C221DD"/>
    <w:rsid w:val="00C239FD"/>
    <w:rsid w:val="00C241BF"/>
    <w:rsid w:val="00C31966"/>
    <w:rsid w:val="00C348F8"/>
    <w:rsid w:val="00C40D60"/>
    <w:rsid w:val="00C41A0D"/>
    <w:rsid w:val="00C41D38"/>
    <w:rsid w:val="00C42703"/>
    <w:rsid w:val="00C4489E"/>
    <w:rsid w:val="00C55FCE"/>
    <w:rsid w:val="00C560CB"/>
    <w:rsid w:val="00C614FB"/>
    <w:rsid w:val="00C61969"/>
    <w:rsid w:val="00C6300D"/>
    <w:rsid w:val="00C67E31"/>
    <w:rsid w:val="00C67FBD"/>
    <w:rsid w:val="00C706A8"/>
    <w:rsid w:val="00C71D67"/>
    <w:rsid w:val="00C80687"/>
    <w:rsid w:val="00C915E2"/>
    <w:rsid w:val="00C91BB8"/>
    <w:rsid w:val="00C93427"/>
    <w:rsid w:val="00C93845"/>
    <w:rsid w:val="00CA0050"/>
    <w:rsid w:val="00CA1CE0"/>
    <w:rsid w:val="00CA4EBB"/>
    <w:rsid w:val="00CB22D0"/>
    <w:rsid w:val="00CC2649"/>
    <w:rsid w:val="00CC278E"/>
    <w:rsid w:val="00CD3B90"/>
    <w:rsid w:val="00CF1AE0"/>
    <w:rsid w:val="00CF49CC"/>
    <w:rsid w:val="00CF506B"/>
    <w:rsid w:val="00CF58E3"/>
    <w:rsid w:val="00CF6739"/>
    <w:rsid w:val="00D022BF"/>
    <w:rsid w:val="00D10499"/>
    <w:rsid w:val="00D10966"/>
    <w:rsid w:val="00D1150B"/>
    <w:rsid w:val="00D1331B"/>
    <w:rsid w:val="00D17296"/>
    <w:rsid w:val="00D2272D"/>
    <w:rsid w:val="00D2497B"/>
    <w:rsid w:val="00D31D5E"/>
    <w:rsid w:val="00D355FE"/>
    <w:rsid w:val="00D422BF"/>
    <w:rsid w:val="00D52F1B"/>
    <w:rsid w:val="00D53FE8"/>
    <w:rsid w:val="00D72CCA"/>
    <w:rsid w:val="00D72E68"/>
    <w:rsid w:val="00D73D0A"/>
    <w:rsid w:val="00D778CB"/>
    <w:rsid w:val="00D819D0"/>
    <w:rsid w:val="00D8493B"/>
    <w:rsid w:val="00D8775B"/>
    <w:rsid w:val="00D941BB"/>
    <w:rsid w:val="00DB0EDC"/>
    <w:rsid w:val="00DB39AC"/>
    <w:rsid w:val="00DC0184"/>
    <w:rsid w:val="00DC5631"/>
    <w:rsid w:val="00DC6837"/>
    <w:rsid w:val="00DE391F"/>
    <w:rsid w:val="00DE4D92"/>
    <w:rsid w:val="00DE7186"/>
    <w:rsid w:val="00DF0345"/>
    <w:rsid w:val="00DF0C86"/>
    <w:rsid w:val="00DF1D26"/>
    <w:rsid w:val="00DF7C28"/>
    <w:rsid w:val="00E00401"/>
    <w:rsid w:val="00E00B34"/>
    <w:rsid w:val="00E019CF"/>
    <w:rsid w:val="00E0224D"/>
    <w:rsid w:val="00E04A6C"/>
    <w:rsid w:val="00E146FF"/>
    <w:rsid w:val="00E1497D"/>
    <w:rsid w:val="00E2080C"/>
    <w:rsid w:val="00E2141C"/>
    <w:rsid w:val="00E3460E"/>
    <w:rsid w:val="00E35480"/>
    <w:rsid w:val="00E36AF1"/>
    <w:rsid w:val="00E41C54"/>
    <w:rsid w:val="00E4545A"/>
    <w:rsid w:val="00E477FA"/>
    <w:rsid w:val="00E47FB0"/>
    <w:rsid w:val="00E52384"/>
    <w:rsid w:val="00E652CA"/>
    <w:rsid w:val="00E73940"/>
    <w:rsid w:val="00E73F69"/>
    <w:rsid w:val="00E767AE"/>
    <w:rsid w:val="00E76C33"/>
    <w:rsid w:val="00E8075E"/>
    <w:rsid w:val="00E96732"/>
    <w:rsid w:val="00E97847"/>
    <w:rsid w:val="00EA6FFB"/>
    <w:rsid w:val="00EB22C6"/>
    <w:rsid w:val="00EB5B57"/>
    <w:rsid w:val="00EB7E50"/>
    <w:rsid w:val="00EC0FCE"/>
    <w:rsid w:val="00EC12C2"/>
    <w:rsid w:val="00EC3CE5"/>
    <w:rsid w:val="00ED0703"/>
    <w:rsid w:val="00EE0ACF"/>
    <w:rsid w:val="00F12CB0"/>
    <w:rsid w:val="00F16093"/>
    <w:rsid w:val="00F24CDE"/>
    <w:rsid w:val="00F41886"/>
    <w:rsid w:val="00F45E95"/>
    <w:rsid w:val="00F5002D"/>
    <w:rsid w:val="00F531D2"/>
    <w:rsid w:val="00F537B5"/>
    <w:rsid w:val="00F53945"/>
    <w:rsid w:val="00F54310"/>
    <w:rsid w:val="00F570B7"/>
    <w:rsid w:val="00F57A34"/>
    <w:rsid w:val="00F616F8"/>
    <w:rsid w:val="00F66FF9"/>
    <w:rsid w:val="00F672DF"/>
    <w:rsid w:val="00F70E7B"/>
    <w:rsid w:val="00F75179"/>
    <w:rsid w:val="00F8403A"/>
    <w:rsid w:val="00F85361"/>
    <w:rsid w:val="00F92299"/>
    <w:rsid w:val="00F9370A"/>
    <w:rsid w:val="00F944AE"/>
    <w:rsid w:val="00FA6790"/>
    <w:rsid w:val="00FB00F9"/>
    <w:rsid w:val="00FB0373"/>
    <w:rsid w:val="00FB3EE4"/>
    <w:rsid w:val="00FC43D3"/>
    <w:rsid w:val="00FC45EC"/>
    <w:rsid w:val="00FC58B3"/>
    <w:rsid w:val="00FC5F3D"/>
    <w:rsid w:val="00FD463A"/>
    <w:rsid w:val="00FE5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BD5314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CC2649"/>
    <w:pPr>
      <w:ind w:leftChars="2500" w:left="100"/>
    </w:pPr>
    <w:rPr>
      <w:kern w:val="0"/>
      <w:sz w:val="24"/>
      <w:szCs w:val="24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451F84"/>
    <w:rPr>
      <w:sz w:val="24"/>
      <w:szCs w:val="24"/>
    </w:rPr>
  </w:style>
  <w:style w:type="table" w:styleId="TableGrid">
    <w:name w:val="Table Grid"/>
    <w:basedOn w:val="TableNormal"/>
    <w:uiPriority w:val="99"/>
    <w:rsid w:val="00BE7E4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3C7AE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51F84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3C7AE9"/>
  </w:style>
  <w:style w:type="paragraph" w:customStyle="1" w:styleId="Char">
    <w:name w:val="Char"/>
    <w:basedOn w:val="DocumentMap"/>
    <w:autoRedefine/>
    <w:uiPriority w:val="99"/>
    <w:rsid w:val="00FB00F9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FB00F9"/>
    <w:rPr>
      <w:kern w:val="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51F84"/>
    <w:rPr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FB00F9"/>
    <w:pPr>
      <w:shd w:val="clear" w:color="auto" w:fill="000080"/>
    </w:pPr>
    <w:rPr>
      <w:kern w:val="0"/>
      <w:sz w:val="2"/>
      <w:szCs w:val="2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451F84"/>
    <w:rPr>
      <w:sz w:val="2"/>
      <w:szCs w:val="2"/>
    </w:rPr>
  </w:style>
  <w:style w:type="paragraph" w:styleId="Header">
    <w:name w:val="header"/>
    <w:basedOn w:val="Normal"/>
    <w:link w:val="HeaderChar"/>
    <w:uiPriority w:val="99"/>
    <w:rsid w:val="00FD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1F84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locked/>
    <w:rsid w:val="00572735"/>
    <w:rPr>
      <w:kern w:val="0"/>
      <w:sz w:val="2"/>
      <w:szCs w:val="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F7CC3"/>
    <w:rPr>
      <w:sz w:val="2"/>
      <w:szCs w:val="2"/>
    </w:rPr>
  </w:style>
  <w:style w:type="paragraph" w:styleId="NormalWeb">
    <w:name w:val="Normal (Web)"/>
    <w:basedOn w:val="Normal"/>
    <w:uiPriority w:val="99"/>
    <w:locked/>
    <w:rsid w:val="00A425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locked/>
    <w:rsid w:val="00C049EF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FC43D3"/>
    <w:pPr>
      <w:ind w:firstLineChars="200" w:firstLine="420"/>
    </w:pPr>
  </w:style>
  <w:style w:type="paragraph" w:customStyle="1" w:styleId="p">
    <w:name w:val="p"/>
    <w:basedOn w:val="Normal"/>
    <w:uiPriority w:val="99"/>
    <w:rsid w:val="009C1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8754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243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</Pages>
  <Words>44</Words>
  <Characters>251</Characters>
  <Application>Microsoft Office Outlook</Application>
  <DocSecurity>0</DocSecurity>
  <Lines>0</Lines>
  <Paragraphs>0</Paragraphs>
  <ScaleCrop>false</ScaleCrop>
  <Company>xiehui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xuya</dc:creator>
  <cp:keywords/>
  <dc:description/>
  <cp:lastModifiedBy>zyf</cp:lastModifiedBy>
  <cp:revision>2</cp:revision>
  <cp:lastPrinted>2017-03-07T01:44:00Z</cp:lastPrinted>
  <dcterms:created xsi:type="dcterms:W3CDTF">2017-11-16T06:43:00Z</dcterms:created>
  <dcterms:modified xsi:type="dcterms:W3CDTF">2017-11-16T06:43:00Z</dcterms:modified>
</cp:coreProperties>
</file>