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C4EF4" w14:textId="77777777" w:rsidR="00C202BC" w:rsidRPr="00A86A31" w:rsidRDefault="007418A8">
      <w:pPr>
        <w:spacing w:line="600" w:lineRule="exact"/>
        <w:ind w:left="0" w:firstLine="0"/>
        <w:rPr>
          <w:rFonts w:ascii="黑体" w:eastAsia="黑体" w:hAnsi="黑体"/>
          <w:sz w:val="32"/>
          <w:szCs w:val="32"/>
        </w:rPr>
      </w:pPr>
      <w:r w:rsidRPr="00A86A31">
        <w:rPr>
          <w:rFonts w:ascii="黑体" w:eastAsia="黑体" w:hAnsi="黑体" w:hint="eastAsia"/>
          <w:sz w:val="32"/>
          <w:szCs w:val="32"/>
        </w:rPr>
        <w:t>附件1</w:t>
      </w:r>
    </w:p>
    <w:p w14:paraId="14CDD8E9" w14:textId="77777777" w:rsidR="00C202BC" w:rsidRDefault="007418A8">
      <w:pPr>
        <w:pStyle w:val="p0"/>
        <w:spacing w:beforeLines="100" w:before="240"/>
        <w:jc w:val="center"/>
        <w:rPr>
          <w:rFonts w:ascii="STZhongsong" w:eastAsia="STZhongsong" w:hAnsi="STZhongsong"/>
          <w:b/>
          <w:kern w:val="2"/>
          <w:sz w:val="36"/>
          <w:szCs w:val="36"/>
        </w:rPr>
      </w:pPr>
      <w:r>
        <w:rPr>
          <w:rFonts w:ascii="STZhongsong" w:eastAsia="STZhongsong" w:hAnsi="STZhongsong" w:hint="eastAsia"/>
          <w:b/>
          <w:kern w:val="2"/>
          <w:sz w:val="36"/>
          <w:szCs w:val="36"/>
        </w:rPr>
        <w:t xml:space="preserve">参 </w:t>
      </w:r>
      <w:r>
        <w:rPr>
          <w:rFonts w:ascii="STZhongsong" w:eastAsia="STZhongsong" w:hAnsi="STZhongsong"/>
          <w:b/>
          <w:kern w:val="2"/>
          <w:sz w:val="36"/>
          <w:szCs w:val="36"/>
        </w:rPr>
        <w:t xml:space="preserve"> </w:t>
      </w:r>
      <w:proofErr w:type="gramStart"/>
      <w:r>
        <w:rPr>
          <w:rFonts w:ascii="STZhongsong" w:eastAsia="STZhongsong" w:hAnsi="STZhongsong" w:hint="eastAsia"/>
          <w:b/>
          <w:kern w:val="2"/>
          <w:sz w:val="36"/>
          <w:szCs w:val="36"/>
        </w:rPr>
        <w:t>培</w:t>
      </w:r>
      <w:proofErr w:type="gramEnd"/>
      <w:r>
        <w:rPr>
          <w:rFonts w:ascii="STZhongsong" w:eastAsia="STZhongsong" w:hAnsi="STZhongsong" w:hint="eastAsia"/>
          <w:b/>
          <w:kern w:val="2"/>
          <w:sz w:val="36"/>
          <w:szCs w:val="36"/>
        </w:rPr>
        <w:t xml:space="preserve"> </w:t>
      </w:r>
      <w:r>
        <w:rPr>
          <w:rFonts w:ascii="STZhongsong" w:eastAsia="STZhongsong" w:hAnsi="STZhongsong"/>
          <w:b/>
          <w:kern w:val="2"/>
          <w:sz w:val="36"/>
          <w:szCs w:val="36"/>
        </w:rPr>
        <w:t xml:space="preserve"> </w:t>
      </w:r>
      <w:r>
        <w:rPr>
          <w:rFonts w:ascii="STZhongsong" w:eastAsia="STZhongsong" w:hAnsi="STZhongsong" w:hint="eastAsia"/>
          <w:b/>
          <w:kern w:val="2"/>
          <w:sz w:val="36"/>
          <w:szCs w:val="36"/>
        </w:rPr>
        <w:t xml:space="preserve">回 </w:t>
      </w:r>
      <w:r>
        <w:rPr>
          <w:rFonts w:ascii="STZhongsong" w:eastAsia="STZhongsong" w:hAnsi="STZhongsong"/>
          <w:b/>
          <w:kern w:val="2"/>
          <w:sz w:val="36"/>
          <w:szCs w:val="36"/>
        </w:rPr>
        <w:t xml:space="preserve"> </w:t>
      </w:r>
      <w:r>
        <w:rPr>
          <w:rFonts w:ascii="STZhongsong" w:eastAsia="STZhongsong" w:hAnsi="STZhongsong" w:hint="eastAsia"/>
          <w:b/>
          <w:kern w:val="2"/>
          <w:sz w:val="36"/>
          <w:szCs w:val="36"/>
        </w:rPr>
        <w:t>执</w:t>
      </w:r>
    </w:p>
    <w:tbl>
      <w:tblPr>
        <w:tblpPr w:leftFromText="180" w:rightFromText="180" w:vertAnchor="text" w:horzAnchor="margin" w:tblpY="139"/>
        <w:tblW w:w="10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850"/>
        <w:gridCol w:w="851"/>
        <w:gridCol w:w="1560"/>
        <w:gridCol w:w="3146"/>
        <w:gridCol w:w="2119"/>
      </w:tblGrid>
      <w:tr w:rsidR="00C202BC" w14:paraId="0767A200" w14:textId="77777777">
        <w:trPr>
          <w:trHeight w:val="644"/>
        </w:trPr>
        <w:tc>
          <w:tcPr>
            <w:tcW w:w="1526" w:type="dxa"/>
            <w:vAlign w:val="center"/>
          </w:tcPr>
          <w:p w14:paraId="38071645" w14:textId="77777777" w:rsidR="00C202BC" w:rsidRPr="0026064E" w:rsidRDefault="007418A8">
            <w:pPr>
              <w:pStyle w:val="p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26064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8526" w:type="dxa"/>
            <w:gridSpan w:val="5"/>
            <w:vAlign w:val="center"/>
          </w:tcPr>
          <w:p w14:paraId="02EE34AE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02BC" w14:paraId="21A52FF8" w14:textId="77777777">
        <w:trPr>
          <w:trHeight w:val="644"/>
        </w:trPr>
        <w:tc>
          <w:tcPr>
            <w:tcW w:w="1526" w:type="dxa"/>
            <w:vAlign w:val="center"/>
          </w:tcPr>
          <w:p w14:paraId="2DBE829D" w14:textId="77777777" w:rsidR="00C202BC" w:rsidRPr="0026064E" w:rsidRDefault="007418A8">
            <w:pPr>
              <w:pStyle w:val="p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26064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姓   名</w:t>
            </w:r>
          </w:p>
        </w:tc>
        <w:tc>
          <w:tcPr>
            <w:tcW w:w="850" w:type="dxa"/>
            <w:vAlign w:val="center"/>
          </w:tcPr>
          <w:p w14:paraId="00A59CBE" w14:textId="77777777" w:rsidR="00C202BC" w:rsidRPr="0026064E" w:rsidRDefault="007418A8">
            <w:pPr>
              <w:pStyle w:val="p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26064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851" w:type="dxa"/>
            <w:vAlign w:val="center"/>
          </w:tcPr>
          <w:p w14:paraId="6C7AD5D6" w14:textId="77777777" w:rsidR="00C202BC" w:rsidRPr="0026064E" w:rsidRDefault="007418A8">
            <w:pPr>
              <w:pStyle w:val="p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26064E">
              <w:rPr>
                <w:rFonts w:ascii="仿宋" w:eastAsia="仿宋" w:hAnsi="仿宋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1560" w:type="dxa"/>
            <w:vAlign w:val="center"/>
          </w:tcPr>
          <w:p w14:paraId="3F6A6CC4" w14:textId="77777777" w:rsidR="00C202BC" w:rsidRPr="0026064E" w:rsidRDefault="007418A8">
            <w:pPr>
              <w:pStyle w:val="p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26064E">
              <w:rPr>
                <w:rFonts w:ascii="仿宋" w:eastAsia="仿宋" w:hAnsi="仿宋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3146" w:type="dxa"/>
            <w:vAlign w:val="center"/>
          </w:tcPr>
          <w:p w14:paraId="70DB65C1" w14:textId="77777777" w:rsidR="00C202BC" w:rsidRPr="0026064E" w:rsidRDefault="007418A8">
            <w:pPr>
              <w:pStyle w:val="p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26064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2119" w:type="dxa"/>
            <w:vAlign w:val="center"/>
          </w:tcPr>
          <w:p w14:paraId="2BDB930D" w14:textId="152A5ACA" w:rsidR="00C202BC" w:rsidRPr="0026064E" w:rsidRDefault="007418A8">
            <w:pPr>
              <w:pStyle w:val="p0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26064E">
              <w:rPr>
                <w:rFonts w:ascii="仿宋" w:eastAsia="仿宋" w:hAnsi="仿宋"/>
                <w:b/>
                <w:bCs/>
                <w:sz w:val="28"/>
                <w:szCs w:val="28"/>
              </w:rPr>
              <w:t>住宿</w:t>
            </w:r>
          </w:p>
        </w:tc>
      </w:tr>
      <w:tr w:rsidR="00C202BC" w14:paraId="46169BB1" w14:textId="77777777">
        <w:trPr>
          <w:trHeight w:val="644"/>
        </w:trPr>
        <w:tc>
          <w:tcPr>
            <w:tcW w:w="1526" w:type="dxa"/>
            <w:vAlign w:val="center"/>
          </w:tcPr>
          <w:p w14:paraId="592DF331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2D77E2F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3010B3AE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0BC9F58D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46" w:type="dxa"/>
            <w:vAlign w:val="center"/>
          </w:tcPr>
          <w:p w14:paraId="5DDDE5CE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9" w:type="dxa"/>
            <w:vAlign w:val="center"/>
          </w:tcPr>
          <w:p w14:paraId="24C609E5" w14:textId="77777777" w:rsidR="00C202BC" w:rsidRDefault="007418A8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>单住</w:t>
            </w:r>
          </w:p>
          <w:p w14:paraId="5C766BE8" w14:textId="77777777" w:rsidR="00C202BC" w:rsidRDefault="007418A8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>合住</w:t>
            </w:r>
          </w:p>
        </w:tc>
      </w:tr>
      <w:tr w:rsidR="00C202BC" w14:paraId="5902DD15" w14:textId="77777777">
        <w:trPr>
          <w:trHeight w:val="644"/>
        </w:trPr>
        <w:tc>
          <w:tcPr>
            <w:tcW w:w="1526" w:type="dxa"/>
            <w:vAlign w:val="center"/>
          </w:tcPr>
          <w:p w14:paraId="6C5FAB2B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D36709B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C8AB803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10C20C6E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46" w:type="dxa"/>
            <w:vAlign w:val="center"/>
          </w:tcPr>
          <w:p w14:paraId="7F639A6B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9" w:type="dxa"/>
            <w:vAlign w:val="center"/>
          </w:tcPr>
          <w:p w14:paraId="2B27FF7F" w14:textId="77777777" w:rsidR="00C202BC" w:rsidRDefault="007418A8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>单住</w:t>
            </w:r>
          </w:p>
          <w:p w14:paraId="38817218" w14:textId="77777777" w:rsidR="00C202BC" w:rsidRDefault="007418A8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>合住</w:t>
            </w:r>
          </w:p>
        </w:tc>
      </w:tr>
      <w:tr w:rsidR="00C202BC" w14:paraId="7C316AF0" w14:textId="77777777">
        <w:trPr>
          <w:trHeight w:val="644"/>
        </w:trPr>
        <w:tc>
          <w:tcPr>
            <w:tcW w:w="1526" w:type="dxa"/>
            <w:vAlign w:val="center"/>
          </w:tcPr>
          <w:p w14:paraId="5DE84AB7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3873163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647E73D0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622DCC06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46" w:type="dxa"/>
            <w:vAlign w:val="center"/>
          </w:tcPr>
          <w:p w14:paraId="11F8FDBD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9" w:type="dxa"/>
            <w:vAlign w:val="center"/>
          </w:tcPr>
          <w:p w14:paraId="182B034B" w14:textId="77777777" w:rsidR="00C202BC" w:rsidRDefault="007418A8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>单住</w:t>
            </w:r>
          </w:p>
          <w:p w14:paraId="452A2099" w14:textId="77777777" w:rsidR="00C202BC" w:rsidRDefault="007418A8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>合住</w:t>
            </w:r>
          </w:p>
        </w:tc>
      </w:tr>
      <w:tr w:rsidR="00C202BC" w14:paraId="350EE000" w14:textId="77777777">
        <w:trPr>
          <w:trHeight w:val="644"/>
        </w:trPr>
        <w:tc>
          <w:tcPr>
            <w:tcW w:w="1526" w:type="dxa"/>
            <w:vAlign w:val="center"/>
          </w:tcPr>
          <w:p w14:paraId="0EE085D5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67AED9B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44FA3A1C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4E94261A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46" w:type="dxa"/>
            <w:vAlign w:val="center"/>
          </w:tcPr>
          <w:p w14:paraId="24869CCC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9" w:type="dxa"/>
            <w:vAlign w:val="center"/>
          </w:tcPr>
          <w:p w14:paraId="5B3A006B" w14:textId="77777777" w:rsidR="00C202BC" w:rsidRDefault="007418A8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>单住</w:t>
            </w:r>
          </w:p>
          <w:p w14:paraId="5B2EFF8E" w14:textId="77777777" w:rsidR="00C202BC" w:rsidRDefault="007418A8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>合住</w:t>
            </w:r>
          </w:p>
        </w:tc>
      </w:tr>
      <w:tr w:rsidR="00C202BC" w14:paraId="447F9A93" w14:textId="77777777">
        <w:trPr>
          <w:trHeight w:val="644"/>
        </w:trPr>
        <w:tc>
          <w:tcPr>
            <w:tcW w:w="1526" w:type="dxa"/>
            <w:vAlign w:val="center"/>
          </w:tcPr>
          <w:p w14:paraId="16B42BAE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8FC7739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28768459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65C01E79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46" w:type="dxa"/>
            <w:vAlign w:val="center"/>
          </w:tcPr>
          <w:p w14:paraId="165E077D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9" w:type="dxa"/>
            <w:vAlign w:val="center"/>
          </w:tcPr>
          <w:p w14:paraId="3051FFBB" w14:textId="77777777" w:rsidR="00C202BC" w:rsidRDefault="007418A8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>单住</w:t>
            </w:r>
          </w:p>
          <w:p w14:paraId="54CC810C" w14:textId="77777777" w:rsidR="00C202BC" w:rsidRDefault="007418A8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>合住</w:t>
            </w:r>
          </w:p>
        </w:tc>
      </w:tr>
      <w:tr w:rsidR="00C202BC" w14:paraId="5C48A353" w14:textId="77777777">
        <w:trPr>
          <w:trHeight w:val="644"/>
        </w:trPr>
        <w:tc>
          <w:tcPr>
            <w:tcW w:w="1526" w:type="dxa"/>
            <w:vAlign w:val="center"/>
          </w:tcPr>
          <w:p w14:paraId="6E59E4D9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9AD44CF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73562EF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36214B55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46" w:type="dxa"/>
            <w:vAlign w:val="center"/>
          </w:tcPr>
          <w:p w14:paraId="3653D3EC" w14:textId="77777777" w:rsidR="00C202BC" w:rsidRDefault="00C202BC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9" w:type="dxa"/>
            <w:vAlign w:val="center"/>
          </w:tcPr>
          <w:p w14:paraId="48F5C89F" w14:textId="77777777" w:rsidR="00C202BC" w:rsidRDefault="007418A8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>单住</w:t>
            </w:r>
          </w:p>
          <w:p w14:paraId="181E44F8" w14:textId="77777777" w:rsidR="00C202BC" w:rsidRDefault="007418A8">
            <w:pPr>
              <w:pStyle w:val="p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8"/>
                <w:szCs w:val="28"/>
              </w:rPr>
              <w:t>合住</w:t>
            </w:r>
          </w:p>
        </w:tc>
      </w:tr>
      <w:tr w:rsidR="00C202BC" w14:paraId="6B65AA97" w14:textId="77777777">
        <w:trPr>
          <w:trHeight w:val="521"/>
        </w:trPr>
        <w:tc>
          <w:tcPr>
            <w:tcW w:w="10052" w:type="dxa"/>
            <w:gridSpan w:val="6"/>
            <w:vAlign w:val="center"/>
          </w:tcPr>
          <w:p w14:paraId="69AEA10F" w14:textId="77777777" w:rsidR="00C202BC" w:rsidRDefault="007418A8">
            <w:pPr>
              <w:pStyle w:val="p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发票开具信息</w:t>
            </w:r>
          </w:p>
        </w:tc>
      </w:tr>
      <w:tr w:rsidR="00C202BC" w14:paraId="3FAA685C" w14:textId="77777777">
        <w:trPr>
          <w:trHeight w:val="3133"/>
        </w:trPr>
        <w:tc>
          <w:tcPr>
            <w:tcW w:w="10052" w:type="dxa"/>
            <w:gridSpan w:val="6"/>
            <w:vAlign w:val="center"/>
          </w:tcPr>
          <w:p w14:paraId="364E6382" w14:textId="77777777" w:rsidR="00C202BC" w:rsidRPr="0026064E" w:rsidRDefault="007418A8">
            <w:pPr>
              <w:spacing w:beforeLines="100" w:before="240"/>
              <w:ind w:left="0" w:firstLine="0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 w:rsidRPr="0026064E"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纳税人名称：</w:t>
            </w:r>
          </w:p>
          <w:p w14:paraId="784C476B" w14:textId="77777777" w:rsidR="00C202BC" w:rsidRPr="0026064E" w:rsidRDefault="007418A8">
            <w:pPr>
              <w:ind w:left="0" w:firstLine="0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 w:rsidRPr="0026064E"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纳税人识别号：</w:t>
            </w:r>
          </w:p>
          <w:p w14:paraId="215CC1DE" w14:textId="77777777" w:rsidR="00C202BC" w:rsidRPr="0026064E" w:rsidRDefault="007418A8">
            <w:pPr>
              <w:ind w:left="0" w:firstLine="0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 w:rsidRPr="0026064E"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银行名称：</w:t>
            </w:r>
          </w:p>
          <w:p w14:paraId="7E862DFF" w14:textId="77777777" w:rsidR="00C202BC" w:rsidRPr="0026064E" w:rsidRDefault="007418A8">
            <w:pPr>
              <w:ind w:left="0" w:firstLine="0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proofErr w:type="gramStart"/>
            <w:r w:rsidRPr="0026064E"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账</w:t>
            </w:r>
            <w:proofErr w:type="gramEnd"/>
            <w:r w:rsidRPr="0026064E"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 xml:space="preserve">    号：</w:t>
            </w:r>
          </w:p>
          <w:p w14:paraId="7C9F935B" w14:textId="77777777" w:rsidR="00C202BC" w:rsidRPr="0026064E" w:rsidRDefault="007418A8">
            <w:pPr>
              <w:ind w:left="0" w:firstLine="0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 w:rsidRPr="0026064E"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地    址：</w:t>
            </w:r>
          </w:p>
          <w:p w14:paraId="10E516DA" w14:textId="77777777" w:rsidR="00C202BC" w:rsidRDefault="007418A8">
            <w:pPr>
              <w:pStyle w:val="p0"/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  <w:r w:rsidRPr="0026064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联系电话：</w:t>
            </w:r>
          </w:p>
        </w:tc>
      </w:tr>
      <w:tr w:rsidR="00C202BC" w14:paraId="3B3668AF" w14:textId="77777777">
        <w:trPr>
          <w:trHeight w:val="557"/>
        </w:trPr>
        <w:tc>
          <w:tcPr>
            <w:tcW w:w="10052" w:type="dxa"/>
            <w:gridSpan w:val="6"/>
            <w:vAlign w:val="center"/>
          </w:tcPr>
          <w:p w14:paraId="07726FFC" w14:textId="77777777" w:rsidR="00C202BC" w:rsidRDefault="007418A8">
            <w:pPr>
              <w:spacing w:beforeLines="50" w:before="120"/>
              <w:ind w:left="0" w:firstLine="0"/>
              <w:jc w:val="left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26064E"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联系人：</w:t>
            </w:r>
            <w:r>
              <w:rPr>
                <w:rFonts w:ascii="仿宋" w:eastAsia="仿宋" w:hAnsi="仿宋" w:hint="eastAsia"/>
                <w:kern w:val="0"/>
                <w:sz w:val="28"/>
                <w:szCs w:val="28"/>
              </w:rPr>
              <w:t xml:space="preserve">            </w:t>
            </w:r>
            <w:r w:rsidRPr="0026064E"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电话：</w:t>
            </w:r>
          </w:p>
          <w:p w14:paraId="4C3ED2DD" w14:textId="77777777" w:rsidR="00C202BC" w:rsidRPr="0026064E" w:rsidRDefault="007418A8">
            <w:pPr>
              <w:ind w:left="0" w:firstLine="0"/>
              <w:jc w:val="left"/>
              <w:rPr>
                <w:rFonts w:ascii="仿宋" w:eastAsia="仿宋" w:hAnsi="仿宋"/>
                <w:b/>
                <w:bCs/>
                <w:kern w:val="0"/>
                <w:sz w:val="28"/>
                <w:szCs w:val="28"/>
              </w:rPr>
            </w:pPr>
            <w:r w:rsidRPr="0026064E">
              <w:rPr>
                <w:rFonts w:ascii="仿宋" w:eastAsia="仿宋" w:hAnsi="仿宋" w:hint="eastAsia"/>
                <w:b/>
                <w:bCs/>
                <w:kern w:val="0"/>
                <w:sz w:val="28"/>
                <w:szCs w:val="28"/>
              </w:rPr>
              <w:t>邮寄地址：</w:t>
            </w:r>
          </w:p>
          <w:p w14:paraId="212C4A98" w14:textId="77777777" w:rsidR="00C202BC" w:rsidRDefault="007418A8">
            <w:pPr>
              <w:ind w:left="0" w:firstLine="0"/>
              <w:jc w:val="left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备注：只能开具增值税普通发票，开票内容为“培训费”。</w:t>
            </w:r>
          </w:p>
        </w:tc>
      </w:tr>
    </w:tbl>
    <w:p w14:paraId="315AD5A5" w14:textId="77777777" w:rsidR="00C202BC" w:rsidRDefault="00C202BC">
      <w:pPr>
        <w:spacing w:beforeLines="50" w:before="120"/>
        <w:rPr>
          <w:rFonts w:ascii="仿宋" w:eastAsia="仿宋" w:hAnsi="仿宋"/>
          <w:sz w:val="15"/>
          <w:szCs w:val="15"/>
        </w:rPr>
        <w:sectPr w:rsidR="00C202B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304" w:bottom="1191" w:left="1304" w:header="851" w:footer="567" w:gutter="0"/>
          <w:cols w:space="425"/>
          <w:docGrid w:linePitch="312"/>
        </w:sectPr>
      </w:pPr>
    </w:p>
    <w:p w14:paraId="04C2ED24" w14:textId="77777777" w:rsidR="00C202BC" w:rsidRPr="00A86A31" w:rsidRDefault="007418A8">
      <w:pPr>
        <w:spacing w:line="600" w:lineRule="exact"/>
        <w:ind w:left="0" w:firstLine="0"/>
        <w:rPr>
          <w:rFonts w:ascii="黑体" w:eastAsia="黑体" w:hAnsi="黑体"/>
          <w:sz w:val="32"/>
          <w:szCs w:val="32"/>
        </w:rPr>
      </w:pPr>
      <w:r w:rsidRPr="00A86A31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14:paraId="45103B85" w14:textId="77777777" w:rsidR="00C202BC" w:rsidRDefault="007418A8">
      <w:pPr>
        <w:spacing w:afterLines="100" w:after="326" w:line="600" w:lineRule="exact"/>
        <w:ind w:left="0" w:firstLine="0"/>
        <w:jc w:val="center"/>
        <w:rPr>
          <w:rFonts w:ascii="STZhongsong" w:eastAsia="STZhongsong" w:hAnsi="STZhongsong"/>
          <w:sz w:val="36"/>
          <w:szCs w:val="36"/>
        </w:rPr>
      </w:pPr>
      <w:r>
        <w:rPr>
          <w:rFonts w:ascii="STZhongsong" w:eastAsia="STZhongsong" w:hAnsi="STZhongsong" w:hint="eastAsia"/>
          <w:sz w:val="36"/>
          <w:szCs w:val="36"/>
        </w:rPr>
        <w:t xml:space="preserve">交 </w:t>
      </w:r>
      <w:r>
        <w:rPr>
          <w:rFonts w:ascii="STZhongsong" w:eastAsia="STZhongsong" w:hAnsi="STZhongsong"/>
          <w:sz w:val="36"/>
          <w:szCs w:val="36"/>
        </w:rPr>
        <w:t xml:space="preserve"> </w:t>
      </w:r>
      <w:r>
        <w:rPr>
          <w:rFonts w:ascii="STZhongsong" w:eastAsia="STZhongsong" w:hAnsi="STZhongsong" w:hint="eastAsia"/>
          <w:sz w:val="36"/>
          <w:szCs w:val="36"/>
        </w:rPr>
        <w:t xml:space="preserve">通 </w:t>
      </w:r>
      <w:r>
        <w:rPr>
          <w:rFonts w:ascii="STZhongsong" w:eastAsia="STZhongsong" w:hAnsi="STZhongsong"/>
          <w:sz w:val="36"/>
          <w:szCs w:val="36"/>
        </w:rPr>
        <w:t xml:space="preserve"> </w:t>
      </w:r>
      <w:r>
        <w:rPr>
          <w:rFonts w:ascii="STZhongsong" w:eastAsia="STZhongsong" w:hAnsi="STZhongsong" w:hint="eastAsia"/>
          <w:sz w:val="36"/>
          <w:szCs w:val="36"/>
        </w:rPr>
        <w:t xml:space="preserve">路 </w:t>
      </w:r>
      <w:r>
        <w:rPr>
          <w:rFonts w:ascii="STZhongsong" w:eastAsia="STZhongsong" w:hAnsi="STZhongsong"/>
          <w:sz w:val="36"/>
          <w:szCs w:val="36"/>
        </w:rPr>
        <w:t xml:space="preserve"> </w:t>
      </w:r>
      <w:r>
        <w:rPr>
          <w:rFonts w:ascii="STZhongsong" w:eastAsia="STZhongsong" w:hAnsi="STZhongsong" w:hint="eastAsia"/>
          <w:sz w:val="36"/>
          <w:szCs w:val="36"/>
        </w:rPr>
        <w:t>线</w:t>
      </w:r>
    </w:p>
    <w:p w14:paraId="1AC8350F" w14:textId="53809D0E" w:rsidR="00C202BC" w:rsidRDefault="00742BD8" w:rsidP="00742BD8">
      <w:pPr>
        <w:tabs>
          <w:tab w:val="left" w:pos="312"/>
        </w:tabs>
        <w:spacing w:line="600" w:lineRule="exact"/>
        <w:ind w:left="0"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1．</w:t>
      </w:r>
      <w:r w:rsidR="007418A8">
        <w:rPr>
          <w:rFonts w:ascii="仿宋" w:eastAsia="仿宋" w:hAnsi="仿宋" w:hint="eastAsia"/>
          <w:sz w:val="32"/>
          <w:szCs w:val="32"/>
        </w:rPr>
        <w:t>到达禄口国际机场站/南京南站/南京站</w:t>
      </w:r>
      <w:r w:rsidR="0000205F">
        <w:rPr>
          <w:rFonts w:ascii="仿宋" w:eastAsia="仿宋" w:hAnsi="仿宋" w:hint="eastAsia"/>
          <w:sz w:val="32"/>
          <w:szCs w:val="32"/>
        </w:rPr>
        <w:t>，</w:t>
      </w:r>
      <w:r w:rsidR="007418A8">
        <w:rPr>
          <w:rFonts w:ascii="仿宋" w:eastAsia="仿宋" w:hAnsi="仿宋" w:hint="eastAsia"/>
          <w:sz w:val="32"/>
          <w:szCs w:val="32"/>
        </w:rPr>
        <w:t>乘南京地铁S1号线到达翔宇路北站出站（1号出口）。</w:t>
      </w:r>
    </w:p>
    <w:p w14:paraId="0DA84ED4" w14:textId="0271DFB4" w:rsidR="00C202BC" w:rsidRDefault="00742BD8" w:rsidP="00742BD8">
      <w:pPr>
        <w:tabs>
          <w:tab w:val="left" w:pos="312"/>
        </w:tabs>
        <w:spacing w:line="600" w:lineRule="exact"/>
        <w:ind w:left="0"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2．</w:t>
      </w:r>
      <w:r w:rsidR="007418A8">
        <w:rPr>
          <w:rFonts w:ascii="仿宋" w:eastAsia="仿宋" w:hAnsi="仿宋" w:hint="eastAsia"/>
          <w:sz w:val="32"/>
          <w:szCs w:val="32"/>
        </w:rPr>
        <w:t>出站后将统一安排车辆接驳</w:t>
      </w:r>
      <w:proofErr w:type="gramStart"/>
      <w:r w:rsidR="007418A8">
        <w:rPr>
          <w:rFonts w:ascii="仿宋" w:eastAsia="仿宋" w:hAnsi="仿宋" w:hint="eastAsia"/>
          <w:sz w:val="32"/>
          <w:szCs w:val="32"/>
        </w:rPr>
        <w:t>至培训</w:t>
      </w:r>
      <w:proofErr w:type="gramEnd"/>
      <w:r w:rsidR="007418A8">
        <w:rPr>
          <w:rFonts w:ascii="仿宋" w:eastAsia="仿宋" w:hAnsi="仿宋" w:hint="eastAsia"/>
          <w:sz w:val="32"/>
          <w:szCs w:val="32"/>
        </w:rPr>
        <w:t>地点。</w:t>
      </w:r>
    </w:p>
    <w:p w14:paraId="0CE4CE58" w14:textId="77777777" w:rsidR="00C202BC" w:rsidRDefault="00C202BC">
      <w:pPr>
        <w:spacing w:line="600" w:lineRule="exact"/>
        <w:ind w:left="0" w:firstLine="0"/>
      </w:pPr>
    </w:p>
    <w:p w14:paraId="40CCC9B4" w14:textId="742A7DA3" w:rsidR="00C202BC" w:rsidRPr="0000205F" w:rsidRDefault="007418A8">
      <w:pPr>
        <w:spacing w:line="600" w:lineRule="exact"/>
        <w:ind w:left="0" w:firstLine="0"/>
        <w:rPr>
          <w:rFonts w:ascii="仿宋" w:eastAsia="仿宋" w:hAnsi="仿宋"/>
          <w:sz w:val="32"/>
          <w:szCs w:val="32"/>
        </w:rPr>
      </w:pPr>
      <w:r w:rsidRPr="0000205F">
        <w:rPr>
          <w:rFonts w:ascii="仿宋" w:eastAsia="仿宋" w:hAnsi="仿宋" w:hint="eastAsia"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0F40F21E" wp14:editId="25A6262C">
            <wp:simplePos x="0" y="0"/>
            <wp:positionH relativeFrom="margin">
              <wp:align>left</wp:align>
            </wp:positionH>
            <wp:positionV relativeFrom="paragraph">
              <wp:posOffset>448603</wp:posOffset>
            </wp:positionV>
            <wp:extent cx="5898515" cy="3874770"/>
            <wp:effectExtent l="0" t="0" r="6985" b="0"/>
            <wp:wrapNone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98515" cy="387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0205F">
        <w:rPr>
          <w:rFonts w:ascii="仿宋" w:eastAsia="仿宋" w:hAnsi="仿宋" w:hint="eastAsia"/>
          <w:sz w:val="32"/>
          <w:szCs w:val="32"/>
        </w:rPr>
        <w:t>翔宇北路</w:t>
      </w:r>
      <w:proofErr w:type="gramStart"/>
      <w:r w:rsidR="0000205F" w:rsidRPr="0000205F">
        <w:rPr>
          <w:rFonts w:ascii="仿宋" w:eastAsia="仿宋" w:hAnsi="仿宋" w:hint="eastAsia"/>
          <w:sz w:val="32"/>
          <w:szCs w:val="32"/>
        </w:rPr>
        <w:t>—</w:t>
      </w:r>
      <w:r w:rsidRPr="0000205F">
        <w:rPr>
          <w:rFonts w:ascii="仿宋" w:eastAsia="仿宋" w:hAnsi="仿宋" w:hint="eastAsia"/>
          <w:sz w:val="32"/>
          <w:szCs w:val="32"/>
        </w:rPr>
        <w:t>培训</w:t>
      </w:r>
      <w:proofErr w:type="gramEnd"/>
      <w:r w:rsidRPr="0000205F">
        <w:rPr>
          <w:rFonts w:ascii="仿宋" w:eastAsia="仿宋" w:hAnsi="仿宋" w:hint="eastAsia"/>
          <w:sz w:val="32"/>
          <w:szCs w:val="32"/>
        </w:rPr>
        <w:t>地点路线</w:t>
      </w:r>
      <w:r w:rsidR="001006FB">
        <w:rPr>
          <w:rFonts w:ascii="仿宋" w:eastAsia="仿宋" w:hAnsi="仿宋" w:hint="eastAsia"/>
          <w:sz w:val="32"/>
          <w:szCs w:val="32"/>
        </w:rPr>
        <w:t>：</w:t>
      </w:r>
    </w:p>
    <w:sectPr w:rsidR="00C202BC" w:rsidRPr="0000205F">
      <w:pgSz w:w="11900" w:h="16840"/>
      <w:pgMar w:top="1559" w:right="1304" w:bottom="1134" w:left="1304" w:header="1134" w:footer="655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8D74E" w14:textId="77777777" w:rsidR="00010629" w:rsidRDefault="00010629">
      <w:pPr>
        <w:spacing w:line="240" w:lineRule="auto"/>
      </w:pPr>
      <w:r>
        <w:separator/>
      </w:r>
    </w:p>
  </w:endnote>
  <w:endnote w:type="continuationSeparator" w:id="0">
    <w:p w14:paraId="1823A636" w14:textId="77777777" w:rsidR="00010629" w:rsidRDefault="000106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THeiti Light">
    <w:altName w:val="宋体"/>
    <w:charset w:val="86"/>
    <w:family w:val="auto"/>
    <w:pitch w:val="default"/>
    <w:sig w:usb0="00000000" w:usb1="00000000" w:usb2="0000001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992D7" w14:textId="77777777" w:rsidR="00C202BC" w:rsidRDefault="007418A8">
    <w:pPr>
      <w:pStyle w:val="ad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14:paraId="15D3040C" w14:textId="77777777" w:rsidR="00C202BC" w:rsidRDefault="00C202BC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797393" w14:textId="77777777" w:rsidR="00C202BC" w:rsidRDefault="007418A8">
    <w:pPr>
      <w:pStyle w:val="ad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B6617F3" wp14:editId="76B1AF13">
              <wp:simplePos x="0" y="0"/>
              <wp:positionH relativeFrom="margin">
                <wp:align>center</wp:align>
              </wp:positionH>
              <wp:positionV relativeFrom="paragraph">
                <wp:posOffset>-78105</wp:posOffset>
              </wp:positionV>
              <wp:extent cx="6332220" cy="0"/>
              <wp:effectExtent l="0" t="0" r="0" b="0"/>
              <wp:wrapNone/>
              <wp:docPr id="6" name="直接连接符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3222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top:-6.15pt;height:0pt;width:498.6pt;mso-position-horizontal:center;mso-position-horizontal-relative:margin;z-index:251660288;mso-width-relative:page;mso-height-relative:page;" filled="f" stroked="t" coordsize="21600,21600" o:gfxdata="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XNFbQ2AAAAAgBAAAPAAAAAAAAAAEAIAAAACIAAABkcnMv&#10;ZG93bnJldi54bWxQSwECFAAUAAAACACHTuJA4dZXrsoBAABkAwAADgAAAAAAAAABACAAAAAnAQAA&#10;ZHJzL2Uyb0RvYy54bWxQSwUGAAAAAAYABgBZAQAAYwUAAAAA&#10;">
              <v:fill on="f" focussize="0,0"/>
              <v:stroke weight="1pt" color="#FF0000 [3204]" miterlimit="8" joinstyle="miter"/>
              <v:imagedata o:title=""/>
              <o:lock v:ext="edit" aspectratio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 wp14:anchorId="19965807" wp14:editId="37BBBC37">
              <wp:simplePos x="0" y="0"/>
              <wp:positionH relativeFrom="margin">
                <wp:align>center</wp:align>
              </wp:positionH>
              <wp:positionV relativeFrom="paragraph">
                <wp:posOffset>-93345</wp:posOffset>
              </wp:positionV>
              <wp:extent cx="6682740" cy="1404620"/>
              <wp:effectExtent l="0" t="0" r="0" b="508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827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150DA484" w14:textId="77777777" w:rsidR="00C202BC" w:rsidRDefault="007418A8">
                          <w:pPr>
                            <w:spacing w:line="240" w:lineRule="auto"/>
                            <w:ind w:left="0" w:firstLine="0"/>
                            <w:jc w:val="center"/>
                            <w:rPr>
                              <w:rFonts w:asciiTheme="minorEastAsia" w:eastAsiaTheme="minorEastAsia" w:hAnsiTheme="minorEastAsia"/>
                              <w:color w:val="FF0000"/>
                              <w:szCs w:val="21"/>
                            </w:rPr>
                          </w:pPr>
                          <w:r>
                            <w:rPr>
                              <w:rFonts w:asciiTheme="minorEastAsia" w:eastAsiaTheme="minorEastAsia" w:hAnsiTheme="minorEastAsia" w:hint="eastAsia"/>
                              <w:color w:val="FF0000"/>
                              <w:szCs w:val="21"/>
                            </w:rPr>
                            <w:t>地址：北京市海淀区西土城路3</w:t>
                          </w:r>
                          <w:r>
                            <w:rPr>
                              <w:rFonts w:asciiTheme="minorEastAsia" w:eastAsiaTheme="minorEastAsia" w:hAnsiTheme="minorEastAsia"/>
                              <w:color w:val="FF0000"/>
                              <w:szCs w:val="21"/>
                            </w:rPr>
                            <w:t>3</w:t>
                          </w:r>
                          <w:r>
                            <w:rPr>
                              <w:rFonts w:asciiTheme="minorEastAsia" w:eastAsiaTheme="minorEastAsia" w:hAnsiTheme="minorEastAsia" w:hint="eastAsia"/>
                              <w:color w:val="FF0000"/>
                              <w:szCs w:val="21"/>
                            </w:rPr>
                            <w:t xml:space="preserve">号 </w:t>
                          </w:r>
                          <w:r>
                            <w:rPr>
                              <w:rFonts w:asciiTheme="minorEastAsia" w:eastAsiaTheme="minorEastAsia" w:hAnsiTheme="minorEastAsia"/>
                              <w:color w:val="FF0000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Theme="minorEastAsia" w:eastAsiaTheme="minorEastAsia" w:hAnsiTheme="minorEastAsia" w:hint="eastAsia"/>
                              <w:color w:val="FF0000"/>
                              <w:szCs w:val="21"/>
                            </w:rPr>
                            <w:t>邮编：1</w:t>
                          </w:r>
                          <w:r>
                            <w:rPr>
                              <w:rFonts w:asciiTheme="minorEastAsia" w:eastAsiaTheme="minorEastAsia" w:hAnsiTheme="minorEastAsia"/>
                              <w:color w:val="FF0000"/>
                              <w:szCs w:val="21"/>
                            </w:rPr>
                            <w:t xml:space="preserve">00088  </w:t>
                          </w:r>
                          <w:r>
                            <w:rPr>
                              <w:rFonts w:asciiTheme="minorEastAsia" w:eastAsiaTheme="minorEastAsia" w:hAnsiTheme="minorEastAsia" w:hint="eastAsia"/>
                              <w:color w:val="FF0000"/>
                              <w:szCs w:val="21"/>
                            </w:rPr>
                            <w:t>电话：（0</w:t>
                          </w:r>
                          <w:r>
                            <w:rPr>
                              <w:rFonts w:asciiTheme="minorEastAsia" w:eastAsiaTheme="minorEastAsia" w:hAnsiTheme="minorEastAsia"/>
                              <w:color w:val="FF0000"/>
                              <w:szCs w:val="21"/>
                            </w:rPr>
                            <w:t>10</w:t>
                          </w:r>
                          <w:r>
                            <w:rPr>
                              <w:rFonts w:asciiTheme="minorEastAsia" w:eastAsiaTheme="minorEastAsia" w:hAnsiTheme="minorEastAsia" w:hint="eastAsia"/>
                              <w:color w:val="FF0000"/>
                              <w:szCs w:val="21"/>
                            </w:rPr>
                            <w:t>）6</w:t>
                          </w:r>
                          <w:r>
                            <w:rPr>
                              <w:rFonts w:asciiTheme="minorEastAsia" w:eastAsiaTheme="minorEastAsia" w:hAnsiTheme="minorEastAsia"/>
                              <w:color w:val="FF0000"/>
                              <w:szCs w:val="21"/>
                            </w:rPr>
                            <w:t xml:space="preserve">2278386  </w:t>
                          </w:r>
                          <w:r>
                            <w:rPr>
                              <w:rFonts w:asciiTheme="minorEastAsia" w:eastAsiaTheme="minorEastAsia" w:hAnsiTheme="minorEastAsia" w:hint="eastAsia"/>
                              <w:color w:val="FF0000"/>
                              <w:szCs w:val="21"/>
                            </w:rPr>
                            <w:t>邮箱：cecwa@cecwa.org.cn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psCustomData="http://www.wps.cn/officeDocument/2013/wpsCustomData">
          <w:pict>
            <v:shape id="文本框 2" o:spid="_x0000_s1026" o:spt="202" type="#_x0000_t202" style="position:absolute;left:0pt;margin-top:-7.35pt;height:110.6pt;width:526.2pt;mso-position-horizontal:center;mso-position-horizontal-relative:margin;z-index:251659264;mso-width-relative:page;mso-height-relative:margin;mso-height-percent:200;" filled="f" stroked="f" coordsize="21600,21600" o:gfxdata="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UNJpXNcAAAAJAQAADwAAAAAAAAABACAAAAAiAAAA&#10;ZHJzL2Rvd25yZXYueG1sUEsBAhQAFAAAAAgAh07iQNwr0qoIAgAA3AMAAA4AAAAAAAAAAQAgAAAA&#10;JgEAAGRycy9lMm9Eb2MueG1sUEsFBgAAAAAGAAYAWQEAAKAFAAAAAA==&#10;">
              <v:fill on="f" focussize="0,0"/>
              <v:stroke on="f" miterlimit="8" joinstyle="miter"/>
              <v:imagedata o:title=""/>
              <o:lock v:ext="edit" aspectratio="f"/>
              <v:textbox style="mso-fit-shape-to-text:t;">
                <w:txbxContent>
                  <w:p>
                    <w:pPr>
                      <w:spacing w:line="240" w:lineRule="auto"/>
                      <w:ind w:left="0" w:firstLine="0"/>
                      <w:jc w:val="center"/>
                      <w:rPr>
                        <w:rFonts w:asciiTheme="minorEastAsia" w:hAnsiTheme="minorEastAsia" w:eastAsiaTheme="minorEastAsia"/>
                        <w:color w:val="FF0000"/>
                        <w:szCs w:val="21"/>
                      </w:rPr>
                    </w:pPr>
                    <w:r>
                      <w:rPr>
                        <w:rFonts w:hint="eastAsia" w:asciiTheme="minorEastAsia" w:hAnsiTheme="minorEastAsia" w:eastAsiaTheme="minorEastAsia"/>
                        <w:color w:val="FF0000"/>
                        <w:szCs w:val="21"/>
                      </w:rPr>
                      <w:t>地址：北京市海淀区西土城路3</w:t>
                    </w:r>
                    <w:r>
                      <w:rPr>
                        <w:rFonts w:asciiTheme="minorEastAsia" w:hAnsiTheme="minorEastAsia" w:eastAsiaTheme="minorEastAsia"/>
                        <w:color w:val="FF0000"/>
                        <w:szCs w:val="21"/>
                      </w:rPr>
                      <w:t>3</w:t>
                    </w:r>
                    <w:r>
                      <w:rPr>
                        <w:rFonts w:hint="eastAsia" w:asciiTheme="minorEastAsia" w:hAnsiTheme="minorEastAsia" w:eastAsiaTheme="minorEastAsia"/>
                        <w:color w:val="FF0000"/>
                        <w:szCs w:val="21"/>
                      </w:rPr>
                      <w:t xml:space="preserve">号 </w:t>
                    </w:r>
                    <w:r>
                      <w:rPr>
                        <w:rFonts w:asciiTheme="minorEastAsia" w:hAnsiTheme="minorEastAsia" w:eastAsiaTheme="minorEastAsia"/>
                        <w:color w:val="FF0000"/>
                        <w:szCs w:val="21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/>
                        <w:color w:val="FF0000"/>
                        <w:szCs w:val="21"/>
                      </w:rPr>
                      <w:t>邮编：1</w:t>
                    </w:r>
                    <w:r>
                      <w:rPr>
                        <w:rFonts w:asciiTheme="minorEastAsia" w:hAnsiTheme="minorEastAsia" w:eastAsiaTheme="minorEastAsia"/>
                        <w:color w:val="FF0000"/>
                        <w:szCs w:val="21"/>
                      </w:rPr>
                      <w:t xml:space="preserve">00088  </w:t>
                    </w:r>
                    <w:r>
                      <w:rPr>
                        <w:rFonts w:hint="eastAsia" w:asciiTheme="minorEastAsia" w:hAnsiTheme="minorEastAsia" w:eastAsiaTheme="minorEastAsia"/>
                        <w:color w:val="FF0000"/>
                        <w:szCs w:val="21"/>
                      </w:rPr>
                      <w:t>电话：（0</w:t>
                    </w:r>
                    <w:r>
                      <w:rPr>
                        <w:rFonts w:asciiTheme="minorEastAsia" w:hAnsiTheme="minorEastAsia" w:eastAsiaTheme="minorEastAsia"/>
                        <w:color w:val="FF0000"/>
                        <w:szCs w:val="21"/>
                      </w:rPr>
                      <w:t>10</w:t>
                    </w:r>
                    <w:r>
                      <w:rPr>
                        <w:rFonts w:hint="eastAsia" w:asciiTheme="minorEastAsia" w:hAnsiTheme="minorEastAsia" w:eastAsiaTheme="minorEastAsia"/>
                        <w:color w:val="FF0000"/>
                        <w:szCs w:val="21"/>
                      </w:rPr>
                      <w:t>）6</w:t>
                    </w:r>
                    <w:r>
                      <w:rPr>
                        <w:rFonts w:asciiTheme="minorEastAsia" w:hAnsiTheme="minorEastAsia" w:eastAsiaTheme="minorEastAsia"/>
                        <w:color w:val="FF0000"/>
                        <w:szCs w:val="21"/>
                      </w:rPr>
                      <w:t xml:space="preserve">2278386  </w:t>
                    </w:r>
                    <w:r>
                      <w:rPr>
                        <w:rFonts w:hint="eastAsia" w:asciiTheme="minorEastAsia" w:hAnsiTheme="minorEastAsia" w:eastAsiaTheme="minorEastAsia"/>
                        <w:color w:val="FF0000"/>
                        <w:szCs w:val="21"/>
                      </w:rPr>
                      <w:t>邮箱：cecwa@cecwa.org.cn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5042F" w14:textId="77777777" w:rsidR="00C202BC" w:rsidRDefault="007418A8">
    <w:pPr>
      <w:pStyle w:val="ad"/>
    </w:pPr>
    <w:r>
      <w:rPr>
        <w:rFonts w:hint="eastAsia"/>
      </w:rPr>
      <w:t>本文件为我公司机密文件，我公司对本文件及其主题和插图保留所有权利。本文件仅限在贵公司内部使用，未经我公司事先书面许可，严禁复制、使用或向第三方透露其全部或部分内容</w:t>
    </w:r>
  </w:p>
  <w:p w14:paraId="3A9E595D" w14:textId="77777777" w:rsidR="00C202BC" w:rsidRDefault="007418A8">
    <w:r>
      <w:rPr>
        <w:rFonts w:hint="eastAsia"/>
      </w:rPr>
      <w:t>Copyright</w:t>
    </w:r>
    <w:r>
      <w:t xml:space="preserve"> © </w:t>
    </w:r>
    <w:r>
      <w:rPr>
        <w:rFonts w:hint="eastAsia"/>
      </w:rPr>
      <w:t>2017</w:t>
    </w:r>
    <w:r>
      <w:t xml:space="preserve"> E</w:t>
    </w:r>
    <w:r>
      <w:rPr>
        <w:rFonts w:hint="eastAsia"/>
      </w:rPr>
      <w:t>NIGMA版权所有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196E68" w14:textId="77777777" w:rsidR="00010629" w:rsidRDefault="00010629">
      <w:pPr>
        <w:spacing w:line="240" w:lineRule="auto"/>
      </w:pPr>
      <w:r>
        <w:separator/>
      </w:r>
    </w:p>
  </w:footnote>
  <w:footnote w:type="continuationSeparator" w:id="0">
    <w:p w14:paraId="013B0ED3" w14:textId="77777777" w:rsidR="00010629" w:rsidRDefault="0001062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BF9FB4" w14:textId="77777777" w:rsidR="00C202BC" w:rsidRDefault="00010629">
    <w:pPr>
      <w:pStyle w:val="af"/>
    </w:pPr>
    <w:r>
      <w:pict w14:anchorId="0563A9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78" type="#_x0000_t75" style="position:absolute;left:0;text-align:left;margin-left:0;margin-top:0;width:595.2pt;height:841.9pt;z-index:-251657728;mso-position-horizontal:center;mso-position-horizontal-relative:margin;mso-position-vertical:center;mso-position-vertical-relative:margin;mso-width-relative:page;mso-height-relative:page">
          <v:imagedata r:id="rId1" o:title="word－3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EE601" w14:textId="77777777" w:rsidR="00C202BC" w:rsidRDefault="00C202BC">
    <w:pPr>
      <w:pStyle w:val="af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C282A" w14:textId="77777777" w:rsidR="00C202BC" w:rsidRDefault="00C202BC">
    <w:pPr>
      <w:pStyle w:val="af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D056AA"/>
    <w:multiLevelType w:val="multilevel"/>
    <w:tmpl w:val="1AD056AA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sz w:val="21"/>
        <w:szCs w:val="21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BB5D4FE"/>
    <w:multiLevelType w:val="singleLevel"/>
    <w:tmpl w:val="1BB5D4F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60D514CF"/>
    <w:multiLevelType w:val="multilevel"/>
    <w:tmpl w:val="60D514CF"/>
    <w:lvl w:ilvl="0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7F1770B3"/>
    <w:multiLevelType w:val="hybridMultilevel"/>
    <w:tmpl w:val="BFF80DC0"/>
    <w:lvl w:ilvl="0" w:tplc="09485134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63"/>
  <w:noPunctuationKerning/>
  <w:characterSpacingControl w:val="compressPunctuation"/>
  <w:savePreviewPicture/>
  <w:hdrShapeDefaults>
    <o:shapedefaults v:ext="edit" spidmax="2079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49F"/>
    <w:rsid w:val="0000205F"/>
    <w:rsid w:val="000048AC"/>
    <w:rsid w:val="00005520"/>
    <w:rsid w:val="00010188"/>
    <w:rsid w:val="00010629"/>
    <w:rsid w:val="00017DEF"/>
    <w:rsid w:val="0002011E"/>
    <w:rsid w:val="00026384"/>
    <w:rsid w:val="00030BD7"/>
    <w:rsid w:val="000432D0"/>
    <w:rsid w:val="00044521"/>
    <w:rsid w:val="00050AEE"/>
    <w:rsid w:val="00051314"/>
    <w:rsid w:val="00054A16"/>
    <w:rsid w:val="00055B46"/>
    <w:rsid w:val="000679AC"/>
    <w:rsid w:val="00073C1C"/>
    <w:rsid w:val="00076AF8"/>
    <w:rsid w:val="000770D4"/>
    <w:rsid w:val="000857A2"/>
    <w:rsid w:val="00087994"/>
    <w:rsid w:val="00087DF6"/>
    <w:rsid w:val="00097A2C"/>
    <w:rsid w:val="000A0EB3"/>
    <w:rsid w:val="000A1CE2"/>
    <w:rsid w:val="000A4F77"/>
    <w:rsid w:val="000B3262"/>
    <w:rsid w:val="000B4AAC"/>
    <w:rsid w:val="000C0D50"/>
    <w:rsid w:val="000C63FD"/>
    <w:rsid w:val="000C667E"/>
    <w:rsid w:val="000D017D"/>
    <w:rsid w:val="000D7277"/>
    <w:rsid w:val="000E242F"/>
    <w:rsid w:val="000E415E"/>
    <w:rsid w:val="000E65CB"/>
    <w:rsid w:val="000F73C8"/>
    <w:rsid w:val="001006FB"/>
    <w:rsid w:val="00112FB3"/>
    <w:rsid w:val="00114E2D"/>
    <w:rsid w:val="00115F80"/>
    <w:rsid w:val="00116974"/>
    <w:rsid w:val="001172CB"/>
    <w:rsid w:val="00117BD4"/>
    <w:rsid w:val="00120872"/>
    <w:rsid w:val="00120902"/>
    <w:rsid w:val="001222CD"/>
    <w:rsid w:val="001266DF"/>
    <w:rsid w:val="00130C54"/>
    <w:rsid w:val="00130E79"/>
    <w:rsid w:val="00137D30"/>
    <w:rsid w:val="00137F6D"/>
    <w:rsid w:val="0014049F"/>
    <w:rsid w:val="001405FC"/>
    <w:rsid w:val="00156058"/>
    <w:rsid w:val="00157435"/>
    <w:rsid w:val="0016032A"/>
    <w:rsid w:val="001615FB"/>
    <w:rsid w:val="00165BCD"/>
    <w:rsid w:val="00180C9C"/>
    <w:rsid w:val="00181367"/>
    <w:rsid w:val="00193B77"/>
    <w:rsid w:val="001953FF"/>
    <w:rsid w:val="001A101E"/>
    <w:rsid w:val="001A5948"/>
    <w:rsid w:val="001A5FB5"/>
    <w:rsid w:val="001A7ADF"/>
    <w:rsid w:val="001B3238"/>
    <w:rsid w:val="001C2D93"/>
    <w:rsid w:val="001C36A1"/>
    <w:rsid w:val="001E3F62"/>
    <w:rsid w:val="001E429E"/>
    <w:rsid w:val="001F330A"/>
    <w:rsid w:val="001F4833"/>
    <w:rsid w:val="001F54EF"/>
    <w:rsid w:val="002079D8"/>
    <w:rsid w:val="0021498C"/>
    <w:rsid w:val="0022293E"/>
    <w:rsid w:val="00230AD3"/>
    <w:rsid w:val="00244DBC"/>
    <w:rsid w:val="00257FBE"/>
    <w:rsid w:val="0026064E"/>
    <w:rsid w:val="00261502"/>
    <w:rsid w:val="00262D5E"/>
    <w:rsid w:val="00263622"/>
    <w:rsid w:val="00267005"/>
    <w:rsid w:val="00274A4C"/>
    <w:rsid w:val="00286B18"/>
    <w:rsid w:val="00291887"/>
    <w:rsid w:val="00292119"/>
    <w:rsid w:val="0029663E"/>
    <w:rsid w:val="002A00F9"/>
    <w:rsid w:val="002A249B"/>
    <w:rsid w:val="002A4050"/>
    <w:rsid w:val="002B6BB5"/>
    <w:rsid w:val="002C1163"/>
    <w:rsid w:val="002C4CD2"/>
    <w:rsid w:val="002D532E"/>
    <w:rsid w:val="002E0425"/>
    <w:rsid w:val="002E30D0"/>
    <w:rsid w:val="002E4C0F"/>
    <w:rsid w:val="002E6D31"/>
    <w:rsid w:val="002F4421"/>
    <w:rsid w:val="003032EA"/>
    <w:rsid w:val="003035DD"/>
    <w:rsid w:val="00304946"/>
    <w:rsid w:val="0030618F"/>
    <w:rsid w:val="00312D66"/>
    <w:rsid w:val="00313FD3"/>
    <w:rsid w:val="00317398"/>
    <w:rsid w:val="0031790A"/>
    <w:rsid w:val="00321322"/>
    <w:rsid w:val="00322787"/>
    <w:rsid w:val="00323A94"/>
    <w:rsid w:val="00332A2F"/>
    <w:rsid w:val="00333994"/>
    <w:rsid w:val="00345CC1"/>
    <w:rsid w:val="00347393"/>
    <w:rsid w:val="00354120"/>
    <w:rsid w:val="003565B9"/>
    <w:rsid w:val="003570EE"/>
    <w:rsid w:val="003619F6"/>
    <w:rsid w:val="00361AE7"/>
    <w:rsid w:val="00362760"/>
    <w:rsid w:val="0038067F"/>
    <w:rsid w:val="00381826"/>
    <w:rsid w:val="00383568"/>
    <w:rsid w:val="00391836"/>
    <w:rsid w:val="00391A5D"/>
    <w:rsid w:val="0039224F"/>
    <w:rsid w:val="003954A6"/>
    <w:rsid w:val="003A0AB2"/>
    <w:rsid w:val="003A496D"/>
    <w:rsid w:val="003A4A62"/>
    <w:rsid w:val="003A4D79"/>
    <w:rsid w:val="003A6CAC"/>
    <w:rsid w:val="003B7667"/>
    <w:rsid w:val="003C1C1D"/>
    <w:rsid w:val="003D330E"/>
    <w:rsid w:val="003D4419"/>
    <w:rsid w:val="003D6B78"/>
    <w:rsid w:val="003D7FB0"/>
    <w:rsid w:val="003E5D2E"/>
    <w:rsid w:val="003F1476"/>
    <w:rsid w:val="00401B92"/>
    <w:rsid w:val="00411748"/>
    <w:rsid w:val="0041294D"/>
    <w:rsid w:val="0042283E"/>
    <w:rsid w:val="00423A96"/>
    <w:rsid w:val="00426A8F"/>
    <w:rsid w:val="00435396"/>
    <w:rsid w:val="00441A13"/>
    <w:rsid w:val="00444004"/>
    <w:rsid w:val="00444BDA"/>
    <w:rsid w:val="00445AF9"/>
    <w:rsid w:val="00454381"/>
    <w:rsid w:val="00456EB5"/>
    <w:rsid w:val="004657DA"/>
    <w:rsid w:val="0047069A"/>
    <w:rsid w:val="004726BB"/>
    <w:rsid w:val="004809BE"/>
    <w:rsid w:val="004829FB"/>
    <w:rsid w:val="00483766"/>
    <w:rsid w:val="00484F25"/>
    <w:rsid w:val="0048584F"/>
    <w:rsid w:val="0048774E"/>
    <w:rsid w:val="0049062B"/>
    <w:rsid w:val="00490CBB"/>
    <w:rsid w:val="00490D38"/>
    <w:rsid w:val="00494F12"/>
    <w:rsid w:val="004959F6"/>
    <w:rsid w:val="004A50F5"/>
    <w:rsid w:val="004A691F"/>
    <w:rsid w:val="004A7B5B"/>
    <w:rsid w:val="004A7ED8"/>
    <w:rsid w:val="004B1D63"/>
    <w:rsid w:val="004B2D0C"/>
    <w:rsid w:val="004B47F1"/>
    <w:rsid w:val="004B5F1E"/>
    <w:rsid w:val="004C4A85"/>
    <w:rsid w:val="004C6E86"/>
    <w:rsid w:val="004D514F"/>
    <w:rsid w:val="004D72F9"/>
    <w:rsid w:val="004E06D8"/>
    <w:rsid w:val="004E0CCE"/>
    <w:rsid w:val="004E1996"/>
    <w:rsid w:val="004F1041"/>
    <w:rsid w:val="004F2CFF"/>
    <w:rsid w:val="004F521A"/>
    <w:rsid w:val="0050345D"/>
    <w:rsid w:val="0050473F"/>
    <w:rsid w:val="00506FDF"/>
    <w:rsid w:val="005117F6"/>
    <w:rsid w:val="005118CD"/>
    <w:rsid w:val="00517C85"/>
    <w:rsid w:val="00532983"/>
    <w:rsid w:val="00532D80"/>
    <w:rsid w:val="00533A16"/>
    <w:rsid w:val="00535117"/>
    <w:rsid w:val="00536554"/>
    <w:rsid w:val="00536E67"/>
    <w:rsid w:val="0053762E"/>
    <w:rsid w:val="00547ECB"/>
    <w:rsid w:val="005523DD"/>
    <w:rsid w:val="00560BBD"/>
    <w:rsid w:val="0056247C"/>
    <w:rsid w:val="0057207D"/>
    <w:rsid w:val="00576D2D"/>
    <w:rsid w:val="00583C72"/>
    <w:rsid w:val="00584005"/>
    <w:rsid w:val="005867D4"/>
    <w:rsid w:val="00590DCF"/>
    <w:rsid w:val="005B3BDA"/>
    <w:rsid w:val="005B4022"/>
    <w:rsid w:val="005B7748"/>
    <w:rsid w:val="005D0B9D"/>
    <w:rsid w:val="005D1183"/>
    <w:rsid w:val="005D485A"/>
    <w:rsid w:val="005E1057"/>
    <w:rsid w:val="005E1C16"/>
    <w:rsid w:val="005E32DC"/>
    <w:rsid w:val="005E4B9C"/>
    <w:rsid w:val="005E64E8"/>
    <w:rsid w:val="005E70A2"/>
    <w:rsid w:val="005F13CC"/>
    <w:rsid w:val="005F2478"/>
    <w:rsid w:val="005F249F"/>
    <w:rsid w:val="005F57B1"/>
    <w:rsid w:val="005F7943"/>
    <w:rsid w:val="00613AE8"/>
    <w:rsid w:val="0062042C"/>
    <w:rsid w:val="00627506"/>
    <w:rsid w:val="0063347E"/>
    <w:rsid w:val="00634899"/>
    <w:rsid w:val="00636DE2"/>
    <w:rsid w:val="00651F2E"/>
    <w:rsid w:val="0065601E"/>
    <w:rsid w:val="00656B77"/>
    <w:rsid w:val="00663686"/>
    <w:rsid w:val="00664441"/>
    <w:rsid w:val="00664F80"/>
    <w:rsid w:val="00677F79"/>
    <w:rsid w:val="00681139"/>
    <w:rsid w:val="00682096"/>
    <w:rsid w:val="006820F4"/>
    <w:rsid w:val="00685353"/>
    <w:rsid w:val="00690A75"/>
    <w:rsid w:val="00696154"/>
    <w:rsid w:val="006A2996"/>
    <w:rsid w:val="006A5207"/>
    <w:rsid w:val="006A76A4"/>
    <w:rsid w:val="006A788C"/>
    <w:rsid w:val="006B31D6"/>
    <w:rsid w:val="006B53DA"/>
    <w:rsid w:val="006C0097"/>
    <w:rsid w:val="006C2DD8"/>
    <w:rsid w:val="006C3585"/>
    <w:rsid w:val="006D5419"/>
    <w:rsid w:val="006E4363"/>
    <w:rsid w:val="006F2BD3"/>
    <w:rsid w:val="006F33D8"/>
    <w:rsid w:val="006F36D8"/>
    <w:rsid w:val="006F5673"/>
    <w:rsid w:val="006F56E3"/>
    <w:rsid w:val="006F57B9"/>
    <w:rsid w:val="006F5A9D"/>
    <w:rsid w:val="006F6502"/>
    <w:rsid w:val="006F7D01"/>
    <w:rsid w:val="0070602E"/>
    <w:rsid w:val="0071153E"/>
    <w:rsid w:val="007124CD"/>
    <w:rsid w:val="00712CB6"/>
    <w:rsid w:val="00713A41"/>
    <w:rsid w:val="00713F64"/>
    <w:rsid w:val="0072479E"/>
    <w:rsid w:val="00727B94"/>
    <w:rsid w:val="00730AFA"/>
    <w:rsid w:val="007316F9"/>
    <w:rsid w:val="007319D3"/>
    <w:rsid w:val="007418A8"/>
    <w:rsid w:val="00742BD8"/>
    <w:rsid w:val="0074317B"/>
    <w:rsid w:val="00747264"/>
    <w:rsid w:val="0075179A"/>
    <w:rsid w:val="00751817"/>
    <w:rsid w:val="00752850"/>
    <w:rsid w:val="00756587"/>
    <w:rsid w:val="00770850"/>
    <w:rsid w:val="00770C0E"/>
    <w:rsid w:val="0078051D"/>
    <w:rsid w:val="0078065B"/>
    <w:rsid w:val="00781C8F"/>
    <w:rsid w:val="007825A8"/>
    <w:rsid w:val="00782734"/>
    <w:rsid w:val="00784C0B"/>
    <w:rsid w:val="00785E70"/>
    <w:rsid w:val="00786A01"/>
    <w:rsid w:val="0079475D"/>
    <w:rsid w:val="007A4E0B"/>
    <w:rsid w:val="007A5389"/>
    <w:rsid w:val="007B2241"/>
    <w:rsid w:val="007B3276"/>
    <w:rsid w:val="007B5860"/>
    <w:rsid w:val="007C11D7"/>
    <w:rsid w:val="007D6F95"/>
    <w:rsid w:val="007E0AE2"/>
    <w:rsid w:val="007E560D"/>
    <w:rsid w:val="007F2FEB"/>
    <w:rsid w:val="007F4BF7"/>
    <w:rsid w:val="00806BD6"/>
    <w:rsid w:val="00820B0B"/>
    <w:rsid w:val="008215E2"/>
    <w:rsid w:val="00821EBB"/>
    <w:rsid w:val="008224AF"/>
    <w:rsid w:val="0082294A"/>
    <w:rsid w:val="00825211"/>
    <w:rsid w:val="008359A6"/>
    <w:rsid w:val="00835E08"/>
    <w:rsid w:val="00835E5D"/>
    <w:rsid w:val="00844A68"/>
    <w:rsid w:val="008470C9"/>
    <w:rsid w:val="00851EBF"/>
    <w:rsid w:val="00854A03"/>
    <w:rsid w:val="008575C2"/>
    <w:rsid w:val="00857DAE"/>
    <w:rsid w:val="00857EAD"/>
    <w:rsid w:val="00860C72"/>
    <w:rsid w:val="00863F1B"/>
    <w:rsid w:val="00865531"/>
    <w:rsid w:val="008705CD"/>
    <w:rsid w:val="00875288"/>
    <w:rsid w:val="0087601C"/>
    <w:rsid w:val="008770C2"/>
    <w:rsid w:val="00897966"/>
    <w:rsid w:val="008A0D05"/>
    <w:rsid w:val="008B124B"/>
    <w:rsid w:val="008B23E4"/>
    <w:rsid w:val="008B5E2C"/>
    <w:rsid w:val="008D64BA"/>
    <w:rsid w:val="008F06DF"/>
    <w:rsid w:val="008F3CBA"/>
    <w:rsid w:val="008F61CA"/>
    <w:rsid w:val="008F7668"/>
    <w:rsid w:val="00905CB0"/>
    <w:rsid w:val="00905FCB"/>
    <w:rsid w:val="009073B5"/>
    <w:rsid w:val="0090750D"/>
    <w:rsid w:val="009113ED"/>
    <w:rsid w:val="009131E1"/>
    <w:rsid w:val="00915799"/>
    <w:rsid w:val="009173BB"/>
    <w:rsid w:val="00925253"/>
    <w:rsid w:val="009257F4"/>
    <w:rsid w:val="00927767"/>
    <w:rsid w:val="00935C40"/>
    <w:rsid w:val="009575E0"/>
    <w:rsid w:val="009645C2"/>
    <w:rsid w:val="0096560A"/>
    <w:rsid w:val="00965D9E"/>
    <w:rsid w:val="0097045F"/>
    <w:rsid w:val="009717FB"/>
    <w:rsid w:val="00980CC4"/>
    <w:rsid w:val="0098329C"/>
    <w:rsid w:val="00984BD1"/>
    <w:rsid w:val="00984FE8"/>
    <w:rsid w:val="00990389"/>
    <w:rsid w:val="009904C1"/>
    <w:rsid w:val="00992FE1"/>
    <w:rsid w:val="00994B5A"/>
    <w:rsid w:val="009961D0"/>
    <w:rsid w:val="009A1832"/>
    <w:rsid w:val="009A1C34"/>
    <w:rsid w:val="009A1EA5"/>
    <w:rsid w:val="009A49FD"/>
    <w:rsid w:val="009A51A3"/>
    <w:rsid w:val="009A66DF"/>
    <w:rsid w:val="009A6C04"/>
    <w:rsid w:val="009A6CD5"/>
    <w:rsid w:val="009B3781"/>
    <w:rsid w:val="009B3A9C"/>
    <w:rsid w:val="009B40C0"/>
    <w:rsid w:val="009C57E5"/>
    <w:rsid w:val="009D7C30"/>
    <w:rsid w:val="009E0512"/>
    <w:rsid w:val="009E2C38"/>
    <w:rsid w:val="009E436C"/>
    <w:rsid w:val="009E4C5D"/>
    <w:rsid w:val="009E7798"/>
    <w:rsid w:val="009E79A2"/>
    <w:rsid w:val="009F076E"/>
    <w:rsid w:val="009F0F08"/>
    <w:rsid w:val="009F1002"/>
    <w:rsid w:val="00A00441"/>
    <w:rsid w:val="00A036A2"/>
    <w:rsid w:val="00A03AB6"/>
    <w:rsid w:val="00A03B61"/>
    <w:rsid w:val="00A053D3"/>
    <w:rsid w:val="00A124A8"/>
    <w:rsid w:val="00A14B62"/>
    <w:rsid w:val="00A15451"/>
    <w:rsid w:val="00A20E01"/>
    <w:rsid w:val="00A2182C"/>
    <w:rsid w:val="00A21F17"/>
    <w:rsid w:val="00A24AC7"/>
    <w:rsid w:val="00A2687D"/>
    <w:rsid w:val="00A327F4"/>
    <w:rsid w:val="00A33427"/>
    <w:rsid w:val="00A340B7"/>
    <w:rsid w:val="00A4251A"/>
    <w:rsid w:val="00A45D7B"/>
    <w:rsid w:val="00A460C5"/>
    <w:rsid w:val="00A52E32"/>
    <w:rsid w:val="00A5333A"/>
    <w:rsid w:val="00A54318"/>
    <w:rsid w:val="00A66CE6"/>
    <w:rsid w:val="00A70768"/>
    <w:rsid w:val="00A726EC"/>
    <w:rsid w:val="00A74738"/>
    <w:rsid w:val="00A757FE"/>
    <w:rsid w:val="00A86A31"/>
    <w:rsid w:val="00A90A7B"/>
    <w:rsid w:val="00A958AA"/>
    <w:rsid w:val="00A97784"/>
    <w:rsid w:val="00A97B29"/>
    <w:rsid w:val="00AA1DC3"/>
    <w:rsid w:val="00AA27FC"/>
    <w:rsid w:val="00AA46D1"/>
    <w:rsid w:val="00AB0DE0"/>
    <w:rsid w:val="00AB262D"/>
    <w:rsid w:val="00AB5AB3"/>
    <w:rsid w:val="00AC012A"/>
    <w:rsid w:val="00AC0B91"/>
    <w:rsid w:val="00AC785F"/>
    <w:rsid w:val="00AD1778"/>
    <w:rsid w:val="00AD1E32"/>
    <w:rsid w:val="00AD526F"/>
    <w:rsid w:val="00AD6443"/>
    <w:rsid w:val="00AE1B83"/>
    <w:rsid w:val="00AE1C13"/>
    <w:rsid w:val="00AF0898"/>
    <w:rsid w:val="00AF1827"/>
    <w:rsid w:val="00AF6CEC"/>
    <w:rsid w:val="00B01E06"/>
    <w:rsid w:val="00B0402B"/>
    <w:rsid w:val="00B07B3F"/>
    <w:rsid w:val="00B11A3B"/>
    <w:rsid w:val="00B13521"/>
    <w:rsid w:val="00B137C4"/>
    <w:rsid w:val="00B1750F"/>
    <w:rsid w:val="00B223E6"/>
    <w:rsid w:val="00B30139"/>
    <w:rsid w:val="00B30871"/>
    <w:rsid w:val="00B30E42"/>
    <w:rsid w:val="00B318C4"/>
    <w:rsid w:val="00B3362C"/>
    <w:rsid w:val="00B33BD5"/>
    <w:rsid w:val="00B35874"/>
    <w:rsid w:val="00B372C2"/>
    <w:rsid w:val="00B40554"/>
    <w:rsid w:val="00B471F1"/>
    <w:rsid w:val="00B55881"/>
    <w:rsid w:val="00B603DB"/>
    <w:rsid w:val="00B611C6"/>
    <w:rsid w:val="00B62BD9"/>
    <w:rsid w:val="00B644C2"/>
    <w:rsid w:val="00B6592A"/>
    <w:rsid w:val="00B75721"/>
    <w:rsid w:val="00B76326"/>
    <w:rsid w:val="00B76374"/>
    <w:rsid w:val="00B81AF9"/>
    <w:rsid w:val="00B827EB"/>
    <w:rsid w:val="00B866D5"/>
    <w:rsid w:val="00B91D62"/>
    <w:rsid w:val="00B94B34"/>
    <w:rsid w:val="00B95832"/>
    <w:rsid w:val="00BA36A3"/>
    <w:rsid w:val="00BA7B91"/>
    <w:rsid w:val="00BB2D25"/>
    <w:rsid w:val="00BB2DB0"/>
    <w:rsid w:val="00BB59E4"/>
    <w:rsid w:val="00BC0A11"/>
    <w:rsid w:val="00BC2633"/>
    <w:rsid w:val="00BC3D8B"/>
    <w:rsid w:val="00BC64F5"/>
    <w:rsid w:val="00BC6F61"/>
    <w:rsid w:val="00BD1689"/>
    <w:rsid w:val="00BD49FE"/>
    <w:rsid w:val="00BD631B"/>
    <w:rsid w:val="00BE0414"/>
    <w:rsid w:val="00BE4C7B"/>
    <w:rsid w:val="00BF19AF"/>
    <w:rsid w:val="00BF3718"/>
    <w:rsid w:val="00C004D9"/>
    <w:rsid w:val="00C030E0"/>
    <w:rsid w:val="00C04EF1"/>
    <w:rsid w:val="00C060CB"/>
    <w:rsid w:val="00C06D43"/>
    <w:rsid w:val="00C1437C"/>
    <w:rsid w:val="00C1483F"/>
    <w:rsid w:val="00C202BC"/>
    <w:rsid w:val="00C22E12"/>
    <w:rsid w:val="00C22FF3"/>
    <w:rsid w:val="00C24411"/>
    <w:rsid w:val="00C25C95"/>
    <w:rsid w:val="00C27155"/>
    <w:rsid w:val="00C30D2E"/>
    <w:rsid w:val="00C319C4"/>
    <w:rsid w:val="00C3426B"/>
    <w:rsid w:val="00C34320"/>
    <w:rsid w:val="00C35576"/>
    <w:rsid w:val="00C55547"/>
    <w:rsid w:val="00C57A8C"/>
    <w:rsid w:val="00C616F7"/>
    <w:rsid w:val="00C675CD"/>
    <w:rsid w:val="00C73902"/>
    <w:rsid w:val="00C746FD"/>
    <w:rsid w:val="00C90267"/>
    <w:rsid w:val="00C9103A"/>
    <w:rsid w:val="00C94BDC"/>
    <w:rsid w:val="00C96075"/>
    <w:rsid w:val="00CA0CB4"/>
    <w:rsid w:val="00CA1B35"/>
    <w:rsid w:val="00CA63A3"/>
    <w:rsid w:val="00CC0FF5"/>
    <w:rsid w:val="00CC278E"/>
    <w:rsid w:val="00CD0617"/>
    <w:rsid w:val="00CD1C3A"/>
    <w:rsid w:val="00CD4255"/>
    <w:rsid w:val="00CD4FC3"/>
    <w:rsid w:val="00CE4DAB"/>
    <w:rsid w:val="00CE4E37"/>
    <w:rsid w:val="00CE5144"/>
    <w:rsid w:val="00CE5259"/>
    <w:rsid w:val="00CE798D"/>
    <w:rsid w:val="00CF0602"/>
    <w:rsid w:val="00CF14E2"/>
    <w:rsid w:val="00CF3E8A"/>
    <w:rsid w:val="00CF48BB"/>
    <w:rsid w:val="00CF49FA"/>
    <w:rsid w:val="00D00CE2"/>
    <w:rsid w:val="00D10403"/>
    <w:rsid w:val="00D17453"/>
    <w:rsid w:val="00D370EF"/>
    <w:rsid w:val="00D422C5"/>
    <w:rsid w:val="00D44A08"/>
    <w:rsid w:val="00D539A6"/>
    <w:rsid w:val="00D54CA4"/>
    <w:rsid w:val="00D55711"/>
    <w:rsid w:val="00D56035"/>
    <w:rsid w:val="00D61CED"/>
    <w:rsid w:val="00D71A44"/>
    <w:rsid w:val="00D72339"/>
    <w:rsid w:val="00D73661"/>
    <w:rsid w:val="00D8055E"/>
    <w:rsid w:val="00D80FE4"/>
    <w:rsid w:val="00D818C8"/>
    <w:rsid w:val="00D83282"/>
    <w:rsid w:val="00D8337D"/>
    <w:rsid w:val="00D858D5"/>
    <w:rsid w:val="00D901CF"/>
    <w:rsid w:val="00D90A5B"/>
    <w:rsid w:val="00D92257"/>
    <w:rsid w:val="00D92FE2"/>
    <w:rsid w:val="00D93748"/>
    <w:rsid w:val="00DA3C34"/>
    <w:rsid w:val="00DA4BF7"/>
    <w:rsid w:val="00DA5B8A"/>
    <w:rsid w:val="00DA6ABD"/>
    <w:rsid w:val="00DA6D85"/>
    <w:rsid w:val="00DC2074"/>
    <w:rsid w:val="00DC67AF"/>
    <w:rsid w:val="00DC7FFD"/>
    <w:rsid w:val="00DD1CB6"/>
    <w:rsid w:val="00DD4042"/>
    <w:rsid w:val="00DD4AB2"/>
    <w:rsid w:val="00DD61D4"/>
    <w:rsid w:val="00DE1DE5"/>
    <w:rsid w:val="00DF3A9F"/>
    <w:rsid w:val="00DF5A40"/>
    <w:rsid w:val="00DF6AA4"/>
    <w:rsid w:val="00E00872"/>
    <w:rsid w:val="00E03875"/>
    <w:rsid w:val="00E06C67"/>
    <w:rsid w:val="00E128FE"/>
    <w:rsid w:val="00E142DC"/>
    <w:rsid w:val="00E16FE1"/>
    <w:rsid w:val="00E3349C"/>
    <w:rsid w:val="00E33547"/>
    <w:rsid w:val="00E37554"/>
    <w:rsid w:val="00E42315"/>
    <w:rsid w:val="00E43019"/>
    <w:rsid w:val="00E472E6"/>
    <w:rsid w:val="00E64BFF"/>
    <w:rsid w:val="00E7429C"/>
    <w:rsid w:val="00E755DA"/>
    <w:rsid w:val="00E807F0"/>
    <w:rsid w:val="00E826B5"/>
    <w:rsid w:val="00E8465D"/>
    <w:rsid w:val="00E866C1"/>
    <w:rsid w:val="00E868C6"/>
    <w:rsid w:val="00E909BD"/>
    <w:rsid w:val="00E9786E"/>
    <w:rsid w:val="00EA00AA"/>
    <w:rsid w:val="00EA05F1"/>
    <w:rsid w:val="00EA0649"/>
    <w:rsid w:val="00EA1097"/>
    <w:rsid w:val="00EA265A"/>
    <w:rsid w:val="00EA566D"/>
    <w:rsid w:val="00EA605E"/>
    <w:rsid w:val="00EB1E79"/>
    <w:rsid w:val="00EB2763"/>
    <w:rsid w:val="00EB421D"/>
    <w:rsid w:val="00EB5F81"/>
    <w:rsid w:val="00EB6EE2"/>
    <w:rsid w:val="00EB728D"/>
    <w:rsid w:val="00EC2D83"/>
    <w:rsid w:val="00EC5131"/>
    <w:rsid w:val="00EC5439"/>
    <w:rsid w:val="00ED4099"/>
    <w:rsid w:val="00EE35E8"/>
    <w:rsid w:val="00EE68B4"/>
    <w:rsid w:val="00EE7976"/>
    <w:rsid w:val="00EE7AD8"/>
    <w:rsid w:val="00EF4966"/>
    <w:rsid w:val="00F13274"/>
    <w:rsid w:val="00F157BB"/>
    <w:rsid w:val="00F20C34"/>
    <w:rsid w:val="00F2182A"/>
    <w:rsid w:val="00F3362F"/>
    <w:rsid w:val="00F34DF5"/>
    <w:rsid w:val="00F35FF1"/>
    <w:rsid w:val="00F428AF"/>
    <w:rsid w:val="00F53431"/>
    <w:rsid w:val="00F572B8"/>
    <w:rsid w:val="00F73CCB"/>
    <w:rsid w:val="00F86850"/>
    <w:rsid w:val="00F87EA8"/>
    <w:rsid w:val="00F922A0"/>
    <w:rsid w:val="00F944B7"/>
    <w:rsid w:val="00FA4D9F"/>
    <w:rsid w:val="00FA4F6F"/>
    <w:rsid w:val="00FA7491"/>
    <w:rsid w:val="00FB0D65"/>
    <w:rsid w:val="00FB0F9B"/>
    <w:rsid w:val="00FB6C83"/>
    <w:rsid w:val="00FC12E1"/>
    <w:rsid w:val="00FC4559"/>
    <w:rsid w:val="00FC4B03"/>
    <w:rsid w:val="00FD4208"/>
    <w:rsid w:val="00FD46C6"/>
    <w:rsid w:val="00FD6B33"/>
    <w:rsid w:val="00FE2C72"/>
    <w:rsid w:val="00FE506B"/>
    <w:rsid w:val="00FF0210"/>
    <w:rsid w:val="00FF31E7"/>
    <w:rsid w:val="00FF6713"/>
    <w:rsid w:val="27393A3D"/>
    <w:rsid w:val="3A923C5B"/>
    <w:rsid w:val="45CB638D"/>
    <w:rsid w:val="49434BC3"/>
    <w:rsid w:val="6369074F"/>
    <w:rsid w:val="6B7F5867"/>
    <w:rsid w:val="70E0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9" fillcolor="white">
      <v:fill color="white"/>
    </o:shapedefaults>
    <o:shapelayout v:ext="edit">
      <o:idmap v:ext="edit" data="1"/>
    </o:shapelayout>
  </w:shapeDefaults>
  <w:decimalSymbol w:val="."/>
  <w:listSeparator w:val=","/>
  <w14:docId w14:val="5AF749BE"/>
  <w15:docId w15:val="{40C04627-8304-4360-A870-0E3657051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 w:qFormat="1"/>
    <w:lsdException w:name="toc 3" w:uiPriority="39" w:unhideWhenUsed="1"/>
    <w:lsdException w:name="toc 4" w:uiPriority="39" w:unhideWhenUsed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spacing w:line="360" w:lineRule="auto"/>
      <w:ind w:left="12" w:firstLine="420"/>
      <w:jc w:val="both"/>
    </w:pPr>
    <w:rPr>
      <w:rFonts w:asciiTheme="majorEastAsia" w:eastAsiaTheme="majorEastAsia" w:hAnsiTheme="majorEastAsia" w:cstheme="minorBidi"/>
      <w:kern w:val="21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spacing w:beforeLines="100" w:before="326"/>
      <w:outlineLvl w:val="0"/>
    </w:pPr>
    <w:rPr>
      <w:rFonts w:asciiTheme="majorHAnsi" w:eastAsiaTheme="majorHAnsi" w:hAnsiTheme="majorHAnsi"/>
      <w:b/>
      <w:bCs/>
      <w:kern w:val="44"/>
      <w:sz w:val="24"/>
      <w:szCs w:val="24"/>
    </w:rPr>
  </w:style>
  <w:style w:type="paragraph" w:styleId="2">
    <w:name w:val="heading 2"/>
    <w:basedOn w:val="1"/>
    <w:next w:val="a"/>
    <w:link w:val="20"/>
    <w:uiPriority w:val="9"/>
    <w:unhideWhenUsed/>
    <w:qFormat/>
    <w:pPr>
      <w:numPr>
        <w:numId w:val="0"/>
      </w:numPr>
      <w:ind w:left="576" w:hanging="576"/>
      <w:outlineLvl w:val="1"/>
    </w:pPr>
  </w:style>
  <w:style w:type="paragraph" w:styleId="3">
    <w:name w:val="heading 3"/>
    <w:basedOn w:val="EN"/>
    <w:next w:val="a"/>
    <w:link w:val="30"/>
    <w:uiPriority w:val="9"/>
    <w:unhideWhenUsed/>
    <w:qFormat/>
    <w:pPr>
      <w:numPr>
        <w:ilvl w:val="2"/>
        <w:numId w:val="1"/>
      </w:numPr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tLeast"/>
      <w:outlineLvl w:val="3"/>
    </w:pPr>
    <w:rPr>
      <w:rFonts w:asciiTheme="majorHAnsi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rFonts w:asciiTheme="majorHAnsi" w:hAnsiTheme="majorHAnsi" w:cstheme="majorBidi"/>
      <w:b/>
      <w:bCs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numPr>
        <w:ilvl w:val="6"/>
        <w:numId w:val="1"/>
      </w:numPr>
      <w:spacing w:before="240" w:after="64" w:line="320" w:lineRule="atLeast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numPr>
        <w:ilvl w:val="7"/>
        <w:numId w:val="1"/>
      </w:numPr>
      <w:spacing w:before="240" w:after="64" w:line="320" w:lineRule="atLeast"/>
      <w:outlineLvl w:val="7"/>
    </w:pPr>
    <w:rPr>
      <w:rFonts w:asciiTheme="majorHAnsi" w:hAnsiTheme="majorHAnsi" w:cstheme="majorBidi"/>
      <w:sz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tLeast"/>
      <w:outlineLvl w:val="8"/>
    </w:pPr>
    <w:rPr>
      <w:rFonts w:asciiTheme="majorHAnsi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a4"/>
    <w:uiPriority w:val="10"/>
    <w:qFormat/>
    <w:pPr>
      <w:spacing w:beforeLines="240" w:before="240" w:afterLines="240" w:after="240"/>
      <w:jc w:val="center"/>
      <w:outlineLvl w:val="0"/>
    </w:pPr>
    <w:rPr>
      <w:rFonts w:asciiTheme="majorHAnsi" w:hAnsiTheme="majorHAnsi" w:cstheme="majorBidi"/>
      <w:b/>
      <w:bCs/>
      <w:sz w:val="44"/>
      <w:szCs w:val="32"/>
    </w:rPr>
  </w:style>
  <w:style w:type="paragraph" w:customStyle="1" w:styleId="EN">
    <w:name w:val="EN"/>
    <w:basedOn w:val="1"/>
    <w:link w:val="EN0"/>
    <w:qFormat/>
    <w:pPr>
      <w:numPr>
        <w:numId w:val="0"/>
      </w:numPr>
    </w:pPr>
    <w:rPr>
      <w:b w:val="0"/>
      <w:bCs w:val="0"/>
      <w:sz w:val="21"/>
      <w:szCs w:val="21"/>
    </w:rPr>
  </w:style>
  <w:style w:type="paragraph" w:styleId="a5">
    <w:name w:val="annotation subject"/>
    <w:basedOn w:val="a6"/>
    <w:next w:val="a6"/>
    <w:link w:val="a7"/>
    <w:uiPriority w:val="99"/>
    <w:semiHidden/>
    <w:unhideWhenUsed/>
    <w:rPr>
      <w:b/>
      <w:bCs/>
    </w:rPr>
  </w:style>
  <w:style w:type="paragraph" w:styleId="a6">
    <w:name w:val="annotation text"/>
    <w:basedOn w:val="a"/>
    <w:link w:val="a8"/>
    <w:uiPriority w:val="99"/>
    <w:semiHidden/>
    <w:unhideWhenUsed/>
    <w:qFormat/>
    <w:pPr>
      <w:jc w:val="left"/>
    </w:pPr>
  </w:style>
  <w:style w:type="paragraph" w:styleId="TOC7">
    <w:name w:val="toc 7"/>
    <w:basedOn w:val="a"/>
    <w:next w:val="a"/>
    <w:uiPriority w:val="39"/>
    <w:unhideWhenUsed/>
    <w:qFormat/>
    <w:pPr>
      <w:ind w:leftChars="1200" w:left="2520" w:firstLine="0"/>
    </w:pPr>
    <w:rPr>
      <w:kern w:val="2"/>
    </w:rPr>
  </w:style>
  <w:style w:type="paragraph" w:styleId="a9">
    <w:name w:val="Document Map"/>
    <w:basedOn w:val="a"/>
    <w:link w:val="aa"/>
    <w:uiPriority w:val="99"/>
    <w:semiHidden/>
    <w:unhideWhenUsed/>
    <w:qFormat/>
    <w:rPr>
      <w:rFonts w:ascii="宋体" w:eastAsia="宋体"/>
      <w:sz w:val="24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 w:firstLine="0"/>
    </w:pPr>
    <w:rPr>
      <w:kern w:val="2"/>
    </w:rPr>
  </w:style>
  <w:style w:type="paragraph" w:styleId="TOC3">
    <w:name w:val="toc 3"/>
    <w:basedOn w:val="a"/>
    <w:next w:val="a"/>
    <w:uiPriority w:val="39"/>
    <w:unhideWhenUsed/>
    <w:pPr>
      <w:ind w:leftChars="400" w:left="840"/>
    </w:pPr>
  </w:style>
  <w:style w:type="paragraph" w:styleId="TOC8">
    <w:name w:val="toc 8"/>
    <w:basedOn w:val="a"/>
    <w:next w:val="a"/>
    <w:uiPriority w:val="39"/>
    <w:unhideWhenUsed/>
    <w:qFormat/>
    <w:pPr>
      <w:ind w:leftChars="1400" w:left="2940" w:firstLine="0"/>
    </w:pPr>
    <w:rPr>
      <w:kern w:val="2"/>
    </w:r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</w:style>
  <w:style w:type="paragraph" w:styleId="TOC4">
    <w:name w:val="toc 4"/>
    <w:basedOn w:val="a"/>
    <w:next w:val="a"/>
    <w:uiPriority w:val="39"/>
    <w:unhideWhenUsed/>
    <w:pPr>
      <w:ind w:leftChars="600" w:left="1260" w:firstLine="0"/>
    </w:pPr>
    <w:rPr>
      <w:kern w:val="2"/>
    </w:rPr>
  </w:style>
  <w:style w:type="paragraph" w:styleId="af1">
    <w:name w:val="Subtitle"/>
    <w:basedOn w:val="a"/>
    <w:next w:val="a"/>
    <w:link w:val="af2"/>
    <w:uiPriority w:val="11"/>
    <w:qFormat/>
    <w:pPr>
      <w:spacing w:beforeLines="240" w:before="240" w:afterLines="240" w:after="240"/>
      <w:jc w:val="center"/>
      <w:outlineLvl w:val="1"/>
    </w:pPr>
    <w:rPr>
      <w:rFonts w:asciiTheme="majorHAnsi" w:hAnsiTheme="majorHAnsi" w:cstheme="majorBidi"/>
      <w:kern w:val="28"/>
      <w:sz w:val="28"/>
      <w:szCs w:val="32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 w:firstLine="0"/>
    </w:pPr>
    <w:rPr>
      <w:kern w:val="2"/>
    </w:rPr>
  </w:style>
  <w:style w:type="paragraph" w:styleId="TOC2">
    <w:name w:val="toc 2"/>
    <w:basedOn w:val="a"/>
    <w:next w:val="a"/>
    <w:uiPriority w:val="39"/>
    <w:unhideWhenUsed/>
    <w:qFormat/>
    <w:pPr>
      <w:tabs>
        <w:tab w:val="left" w:pos="1470"/>
        <w:tab w:val="right" w:leader="dot" w:pos="10756"/>
      </w:tabs>
      <w:ind w:leftChars="200" w:left="420"/>
    </w:pPr>
  </w:style>
  <w:style w:type="paragraph" w:styleId="TOC9">
    <w:name w:val="toc 9"/>
    <w:basedOn w:val="a"/>
    <w:next w:val="a"/>
    <w:uiPriority w:val="39"/>
    <w:unhideWhenUsed/>
    <w:pPr>
      <w:ind w:leftChars="1600" w:left="3360" w:firstLine="0"/>
    </w:pPr>
    <w:rPr>
      <w:kern w:val="2"/>
    </w:rPr>
  </w:style>
  <w:style w:type="paragraph" w:styleId="af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4">
    <w:name w:val="page number"/>
    <w:basedOn w:val="a1"/>
    <w:uiPriority w:val="99"/>
    <w:semiHidden/>
    <w:unhideWhenUsed/>
    <w:qFormat/>
  </w:style>
  <w:style w:type="character" w:styleId="af5">
    <w:name w:val="FollowedHyperlink"/>
    <w:basedOn w:val="a1"/>
    <w:uiPriority w:val="99"/>
    <w:semiHidden/>
    <w:unhideWhenUsed/>
    <w:qFormat/>
    <w:rPr>
      <w:color w:val="954F72" w:themeColor="followedHyperlink"/>
      <w:u w:val="single"/>
    </w:rPr>
  </w:style>
  <w:style w:type="character" w:styleId="af6">
    <w:name w:val="Emphasis"/>
    <w:basedOn w:val="a1"/>
    <w:uiPriority w:val="20"/>
    <w:qFormat/>
    <w:rPr>
      <w:rFonts w:eastAsia="微软雅黑"/>
      <w:b/>
      <w:iCs/>
      <w:sz w:val="21"/>
    </w:rPr>
  </w:style>
  <w:style w:type="character" w:styleId="af7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styleId="af8">
    <w:name w:val="annotation reference"/>
    <w:basedOn w:val="a1"/>
    <w:uiPriority w:val="99"/>
    <w:semiHidden/>
    <w:unhideWhenUsed/>
    <w:qFormat/>
    <w:rPr>
      <w:sz w:val="21"/>
      <w:szCs w:val="21"/>
    </w:rPr>
  </w:style>
  <w:style w:type="table" w:styleId="af9">
    <w:name w:val="Table Grid"/>
    <w:basedOn w:val="a2"/>
    <w:qFormat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Theme="majorHAnsi" w:eastAsiaTheme="majorHAnsi" w:hAnsiTheme="majorHAnsi"/>
      <w:b/>
      <w:bCs/>
      <w:kern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HAnsi" w:hAnsiTheme="majorHAnsi"/>
      <w:b/>
      <w:bCs/>
      <w:kern w:val="44"/>
    </w:rPr>
  </w:style>
  <w:style w:type="paragraph" w:customStyle="1" w:styleId="21">
    <w:name w:val="样式2"/>
    <w:basedOn w:val="a0"/>
    <w:next w:val="a"/>
    <w:link w:val="22"/>
    <w:qFormat/>
    <w:pPr>
      <w:spacing w:before="782" w:after="782"/>
      <w:ind w:left="0" w:firstLine="0"/>
    </w:pPr>
  </w:style>
  <w:style w:type="character" w:customStyle="1" w:styleId="ae">
    <w:name w:val="页脚 字符"/>
    <w:basedOn w:val="a1"/>
    <w:link w:val="ad"/>
    <w:uiPriority w:val="99"/>
    <w:qFormat/>
    <w:rPr>
      <w:rFonts w:eastAsia="STHeiti Light"/>
      <w:sz w:val="18"/>
      <w:szCs w:val="18"/>
    </w:rPr>
  </w:style>
  <w:style w:type="character" w:customStyle="1" w:styleId="a4">
    <w:name w:val="标题 字符"/>
    <w:basedOn w:val="a1"/>
    <w:link w:val="a0"/>
    <w:uiPriority w:val="10"/>
    <w:qFormat/>
    <w:rPr>
      <w:rFonts w:asciiTheme="majorHAnsi" w:eastAsia="微软雅黑" w:hAnsiTheme="majorHAnsi" w:cstheme="majorBidi"/>
      <w:b/>
      <w:bCs/>
      <w:sz w:val="44"/>
      <w:szCs w:val="32"/>
    </w:rPr>
  </w:style>
  <w:style w:type="character" w:customStyle="1" w:styleId="af2">
    <w:name w:val="副标题 字符"/>
    <w:basedOn w:val="a1"/>
    <w:link w:val="af1"/>
    <w:uiPriority w:val="11"/>
    <w:qFormat/>
    <w:rPr>
      <w:rFonts w:asciiTheme="majorHAnsi" w:eastAsia="微软雅黑" w:hAnsiTheme="majorHAnsi" w:cstheme="majorBidi"/>
      <w:kern w:val="28"/>
      <w:sz w:val="28"/>
      <w:szCs w:val="32"/>
    </w:rPr>
  </w:style>
  <w:style w:type="character" w:customStyle="1" w:styleId="30">
    <w:name w:val="标题 3 字符"/>
    <w:basedOn w:val="a1"/>
    <w:link w:val="3"/>
    <w:uiPriority w:val="9"/>
    <w:qFormat/>
    <w:rPr>
      <w:rFonts w:asciiTheme="majorHAnsi" w:eastAsiaTheme="majorHAnsi" w:hAnsiTheme="majorHAnsi"/>
      <w:kern w:val="44"/>
      <w:sz w:val="21"/>
      <w:szCs w:val="21"/>
    </w:rPr>
  </w:style>
  <w:style w:type="character" w:customStyle="1" w:styleId="af0">
    <w:name w:val="页眉 字符"/>
    <w:basedOn w:val="a1"/>
    <w:link w:val="af"/>
    <w:uiPriority w:val="99"/>
    <w:qFormat/>
    <w:rPr>
      <w:rFonts w:eastAsia="STHeiti Light"/>
      <w:sz w:val="18"/>
      <w:szCs w:val="18"/>
    </w:rPr>
  </w:style>
  <w:style w:type="character" w:customStyle="1" w:styleId="aa">
    <w:name w:val="文档结构图 字符"/>
    <w:basedOn w:val="a1"/>
    <w:link w:val="a9"/>
    <w:uiPriority w:val="99"/>
    <w:semiHidden/>
    <w:qFormat/>
    <w:rPr>
      <w:rFonts w:ascii="宋体" w:eastAsia="宋体"/>
    </w:rPr>
  </w:style>
  <w:style w:type="character" w:customStyle="1" w:styleId="11">
    <w:name w:val="不明显强调1"/>
    <w:basedOn w:val="a1"/>
    <w:uiPriority w:val="19"/>
    <w:qFormat/>
    <w:rPr>
      <w:i/>
      <w:iCs/>
      <w:color w:val="404040" w:themeColor="text1" w:themeTint="BF"/>
    </w:rPr>
  </w:style>
  <w:style w:type="paragraph" w:styleId="afa">
    <w:name w:val="List Paragraph"/>
    <w:basedOn w:val="a"/>
    <w:qFormat/>
  </w:style>
  <w:style w:type="character" w:customStyle="1" w:styleId="40">
    <w:name w:val="标题 4 字符"/>
    <w:basedOn w:val="a1"/>
    <w:link w:val="4"/>
    <w:uiPriority w:val="9"/>
    <w:qFormat/>
    <w:rPr>
      <w:rFonts w:asciiTheme="majorHAnsi" w:eastAsiaTheme="majorEastAsia" w:hAnsiTheme="majorHAnsi" w:cstheme="majorBidi"/>
      <w:b/>
      <w:bCs/>
      <w:kern w:val="21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qFormat/>
    <w:rPr>
      <w:rFonts w:asciiTheme="majorEastAsia" w:eastAsiaTheme="majorEastAsia" w:hAnsiTheme="majorEastAsia"/>
      <w:b/>
      <w:bCs/>
      <w:kern w:val="21"/>
      <w:sz w:val="28"/>
      <w:szCs w:val="28"/>
    </w:rPr>
  </w:style>
  <w:style w:type="character" w:customStyle="1" w:styleId="60">
    <w:name w:val="标题 6 字符"/>
    <w:basedOn w:val="a1"/>
    <w:link w:val="6"/>
    <w:uiPriority w:val="9"/>
    <w:semiHidden/>
    <w:qFormat/>
    <w:rPr>
      <w:rFonts w:asciiTheme="majorHAnsi" w:eastAsiaTheme="majorEastAsia" w:hAnsiTheme="majorHAnsi" w:cstheme="majorBidi"/>
      <w:b/>
      <w:bCs/>
      <w:kern w:val="21"/>
      <w:szCs w:val="22"/>
    </w:rPr>
  </w:style>
  <w:style w:type="character" w:customStyle="1" w:styleId="70">
    <w:name w:val="标题 7 字符"/>
    <w:basedOn w:val="a1"/>
    <w:link w:val="7"/>
    <w:uiPriority w:val="9"/>
    <w:semiHidden/>
    <w:qFormat/>
    <w:rPr>
      <w:rFonts w:asciiTheme="majorEastAsia" w:eastAsiaTheme="majorEastAsia" w:hAnsiTheme="majorEastAsia"/>
      <w:b/>
      <w:bCs/>
      <w:kern w:val="21"/>
      <w:szCs w:val="22"/>
    </w:rPr>
  </w:style>
  <w:style w:type="character" w:customStyle="1" w:styleId="80">
    <w:name w:val="标题 8 字符"/>
    <w:basedOn w:val="a1"/>
    <w:link w:val="8"/>
    <w:uiPriority w:val="9"/>
    <w:semiHidden/>
    <w:qFormat/>
    <w:rPr>
      <w:rFonts w:asciiTheme="majorHAnsi" w:eastAsiaTheme="majorEastAsia" w:hAnsiTheme="majorHAnsi" w:cstheme="majorBidi"/>
      <w:kern w:val="21"/>
      <w:szCs w:val="22"/>
    </w:rPr>
  </w:style>
  <w:style w:type="character" w:customStyle="1" w:styleId="90">
    <w:name w:val="标题 9 字符"/>
    <w:basedOn w:val="a1"/>
    <w:link w:val="9"/>
    <w:uiPriority w:val="9"/>
    <w:semiHidden/>
    <w:qFormat/>
    <w:rPr>
      <w:rFonts w:asciiTheme="majorHAnsi" w:eastAsiaTheme="majorEastAsia" w:hAnsiTheme="majorHAnsi" w:cstheme="majorBidi"/>
      <w:kern w:val="21"/>
      <w:sz w:val="21"/>
      <w:szCs w:val="21"/>
    </w:rPr>
  </w:style>
  <w:style w:type="paragraph" w:styleId="afb">
    <w:name w:val="No Spacing"/>
    <w:link w:val="afc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afc">
    <w:name w:val="无间隔 字符"/>
    <w:basedOn w:val="a1"/>
    <w:link w:val="afb"/>
    <w:uiPriority w:val="1"/>
    <w:qFormat/>
    <w:rPr>
      <w:kern w:val="0"/>
      <w:sz w:val="22"/>
      <w:szCs w:val="22"/>
    </w:rPr>
  </w:style>
  <w:style w:type="paragraph" w:customStyle="1" w:styleId="afd">
    <w:name w:val="图片"/>
    <w:basedOn w:val="a"/>
    <w:next w:val="a"/>
    <w:link w:val="afe"/>
    <w:qFormat/>
    <w:pPr>
      <w:ind w:firstLine="0"/>
      <w:jc w:val="center"/>
    </w:pPr>
  </w:style>
  <w:style w:type="character" w:customStyle="1" w:styleId="afe">
    <w:name w:val="图片 字符"/>
    <w:basedOn w:val="a1"/>
    <w:link w:val="afd"/>
    <w:qFormat/>
    <w:rPr>
      <w:kern w:val="21"/>
      <w:sz w:val="21"/>
      <w:szCs w:val="22"/>
    </w:rPr>
  </w:style>
  <w:style w:type="table" w:customStyle="1" w:styleId="41">
    <w:name w:val="无格式表格 41"/>
    <w:basedOn w:val="a2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8">
    <w:name w:val="批注文字 字符"/>
    <w:basedOn w:val="a1"/>
    <w:link w:val="a6"/>
    <w:uiPriority w:val="99"/>
    <w:semiHidden/>
    <w:qFormat/>
    <w:rPr>
      <w:kern w:val="21"/>
      <w:sz w:val="21"/>
      <w:szCs w:val="22"/>
    </w:rPr>
  </w:style>
  <w:style w:type="character" w:customStyle="1" w:styleId="a7">
    <w:name w:val="批注主题 字符"/>
    <w:basedOn w:val="a8"/>
    <w:link w:val="a5"/>
    <w:uiPriority w:val="99"/>
    <w:semiHidden/>
    <w:qFormat/>
    <w:rPr>
      <w:b/>
      <w:bCs/>
      <w:kern w:val="21"/>
      <w:sz w:val="21"/>
      <w:szCs w:val="22"/>
    </w:rPr>
  </w:style>
  <w:style w:type="character" w:customStyle="1" w:styleId="ac">
    <w:name w:val="批注框文本 字符"/>
    <w:basedOn w:val="a1"/>
    <w:link w:val="ab"/>
    <w:uiPriority w:val="99"/>
    <w:semiHidden/>
    <w:qFormat/>
    <w:rPr>
      <w:kern w:val="21"/>
      <w:sz w:val="18"/>
      <w:szCs w:val="1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numPr>
        <w:numId w:val="0"/>
      </w:numPr>
      <w:spacing w:beforeLines="0" w:before="240" w:line="259" w:lineRule="auto"/>
      <w:jc w:val="left"/>
      <w:outlineLvl w:val="9"/>
    </w:pPr>
    <w:rPr>
      <w:rFonts w:eastAsiaTheme="majorEastAsia" w:cstheme="majorBidi"/>
      <w:b w:val="0"/>
      <w:bCs w:val="0"/>
      <w:color w:val="2E74B5" w:themeColor="accent1" w:themeShade="BF"/>
      <w:kern w:val="0"/>
      <w:szCs w:val="32"/>
    </w:rPr>
  </w:style>
  <w:style w:type="table" w:customStyle="1" w:styleId="210">
    <w:name w:val="无格式表格 21"/>
    <w:basedOn w:val="a2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2">
    <w:name w:val="网格型浅色1"/>
    <w:basedOn w:val="a2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Char">
    <w:name w:val="_标准条文 Char"/>
    <w:basedOn w:val="a1"/>
    <w:link w:val="aff"/>
    <w:qFormat/>
    <w:rPr>
      <w:rFonts w:ascii="Arial" w:hAnsi="Arial"/>
      <w:sz w:val="21"/>
    </w:rPr>
  </w:style>
  <w:style w:type="paragraph" w:customStyle="1" w:styleId="aff">
    <w:name w:val="_标准条文"/>
    <w:basedOn w:val="a"/>
    <w:link w:val="Char"/>
    <w:qFormat/>
    <w:pPr>
      <w:widowControl/>
      <w:overflowPunct w:val="0"/>
      <w:snapToGrid w:val="0"/>
      <w:spacing w:line="276" w:lineRule="auto"/>
      <w:jc w:val="left"/>
    </w:pPr>
    <w:rPr>
      <w:rFonts w:ascii="Arial" w:hAnsi="Arial"/>
      <w:kern w:val="2"/>
      <w:szCs w:val="24"/>
    </w:rPr>
  </w:style>
  <w:style w:type="character" w:styleId="aff0">
    <w:name w:val="Placeholder Text"/>
    <w:basedOn w:val="a1"/>
    <w:uiPriority w:val="99"/>
    <w:semiHidden/>
    <w:qFormat/>
    <w:rPr>
      <w:color w:val="808080"/>
    </w:rPr>
  </w:style>
  <w:style w:type="paragraph" w:customStyle="1" w:styleId="31">
    <w:name w:val="标题3"/>
    <w:basedOn w:val="2"/>
    <w:link w:val="32"/>
    <w:qFormat/>
    <w:pPr>
      <w:ind w:left="720" w:hanging="720"/>
    </w:pPr>
    <w:rPr>
      <w:b w:val="0"/>
      <w:bCs w:val="0"/>
    </w:rPr>
  </w:style>
  <w:style w:type="character" w:customStyle="1" w:styleId="32">
    <w:name w:val="标题3 字符"/>
    <w:basedOn w:val="20"/>
    <w:link w:val="31"/>
    <w:qFormat/>
    <w:rPr>
      <w:rFonts w:asciiTheme="majorHAnsi" w:eastAsiaTheme="majorHAnsi" w:hAnsiTheme="majorHAnsi"/>
      <w:b w:val="0"/>
      <w:bCs w:val="0"/>
      <w:kern w:val="44"/>
    </w:rPr>
  </w:style>
  <w:style w:type="character" w:customStyle="1" w:styleId="EN0">
    <w:name w:val="EN 字符"/>
    <w:basedOn w:val="10"/>
    <w:link w:val="EN"/>
    <w:rPr>
      <w:rFonts w:asciiTheme="majorHAnsi" w:eastAsiaTheme="majorHAnsi" w:hAnsiTheme="majorHAnsi"/>
      <w:b w:val="0"/>
      <w:bCs w:val="0"/>
      <w:kern w:val="44"/>
      <w:sz w:val="21"/>
      <w:szCs w:val="21"/>
    </w:rPr>
  </w:style>
  <w:style w:type="character" w:customStyle="1" w:styleId="13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4">
    <w:name w:val="修订1"/>
    <w:hidden/>
    <w:uiPriority w:val="99"/>
    <w:semiHidden/>
    <w:qFormat/>
    <w:rPr>
      <w:rFonts w:asciiTheme="majorEastAsia" w:eastAsiaTheme="majorEastAsia" w:hAnsiTheme="majorEastAsia" w:cstheme="minorBidi"/>
      <w:kern w:val="21"/>
      <w:sz w:val="21"/>
      <w:szCs w:val="22"/>
    </w:rPr>
  </w:style>
  <w:style w:type="paragraph" w:customStyle="1" w:styleId="42">
    <w:name w:val="标题4"/>
    <w:basedOn w:val="4"/>
    <w:link w:val="43"/>
    <w:qFormat/>
    <w:rPr>
      <w:b w:val="0"/>
      <w:bCs w:val="0"/>
      <w:sz w:val="21"/>
      <w:szCs w:val="21"/>
    </w:rPr>
  </w:style>
  <w:style w:type="character" w:customStyle="1" w:styleId="43">
    <w:name w:val="标题4 字符"/>
    <w:basedOn w:val="40"/>
    <w:link w:val="42"/>
    <w:rPr>
      <w:rFonts w:asciiTheme="majorHAnsi" w:eastAsiaTheme="majorEastAsia" w:hAnsiTheme="majorHAnsi" w:cstheme="majorBidi"/>
      <w:b w:val="0"/>
      <w:bCs w:val="0"/>
      <w:kern w:val="21"/>
      <w:sz w:val="21"/>
      <w:szCs w:val="21"/>
    </w:rPr>
  </w:style>
  <w:style w:type="character" w:customStyle="1" w:styleId="22">
    <w:name w:val="样式2 字符"/>
    <w:basedOn w:val="a4"/>
    <w:link w:val="21"/>
    <w:qFormat/>
    <w:rPr>
      <w:rFonts w:asciiTheme="majorHAnsi" w:eastAsiaTheme="majorEastAsia" w:hAnsiTheme="majorHAnsi" w:cstheme="majorBidi"/>
      <w:b/>
      <w:bCs/>
      <w:kern w:val="21"/>
      <w:sz w:val="44"/>
      <w:szCs w:val="32"/>
    </w:rPr>
  </w:style>
  <w:style w:type="paragraph" w:customStyle="1" w:styleId="33">
    <w:name w:val="样式3"/>
    <w:basedOn w:val="a0"/>
    <w:link w:val="34"/>
    <w:qFormat/>
    <w:rPr>
      <w:b w:val="0"/>
      <w:bCs w:val="0"/>
    </w:rPr>
  </w:style>
  <w:style w:type="character" w:customStyle="1" w:styleId="23">
    <w:name w:val="未处理的提及2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4">
    <w:name w:val="样式3 字符"/>
    <w:basedOn w:val="a4"/>
    <w:link w:val="33"/>
    <w:qFormat/>
    <w:rPr>
      <w:rFonts w:asciiTheme="majorHAnsi" w:eastAsiaTheme="majorEastAsia" w:hAnsiTheme="majorHAnsi" w:cstheme="majorBidi"/>
      <w:b w:val="0"/>
      <w:bCs w:val="0"/>
      <w:kern w:val="21"/>
      <w:sz w:val="44"/>
      <w:szCs w:val="32"/>
    </w:rPr>
  </w:style>
  <w:style w:type="paragraph" w:customStyle="1" w:styleId="p0">
    <w:name w:val="p0"/>
    <w:basedOn w:val="a"/>
    <w:qFormat/>
    <w:pPr>
      <w:widowControl/>
      <w:spacing w:line="240" w:lineRule="auto"/>
      <w:ind w:left="0" w:firstLine="0"/>
    </w:pPr>
    <w:rPr>
      <w:rFonts w:ascii="Times New Roman" w:eastAsia="宋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2.png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eix\Documents\&#33258;&#23450;&#20041;%20Office%20&#27169;&#26495;\EN-Word&#25991;&#26723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78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65BD69-0D17-46DE-A6C7-D29A1901E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EN-Word文档模板.dotx</Template>
  <TotalTime>54</TotalTime>
  <Pages>2</Pages>
  <Words>49</Words>
  <Characters>284</Characters>
  <Application>Microsoft Office Word</Application>
  <DocSecurity>0</DocSecurity>
  <Lines>2</Lines>
  <Paragraphs>1</Paragraphs>
  <ScaleCrop>false</ScaleCrop>
  <Company>Microsoft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weix</dc:creator>
  <cp:lastModifiedBy>m</cp:lastModifiedBy>
  <cp:revision>2</cp:revision>
  <cp:lastPrinted>2021-08-31T06:18:00Z</cp:lastPrinted>
  <dcterms:created xsi:type="dcterms:W3CDTF">2021-09-02T16:40:00Z</dcterms:created>
  <dcterms:modified xsi:type="dcterms:W3CDTF">2021-09-02T16:40:00Z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ICV">
    <vt:lpwstr>09B79DCD1E5243A090CB2D90F5CBA3B6</vt:lpwstr>
  </property>
</Properties>
</file>